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F62B" w14:textId="77777777" w:rsidR="00685117" w:rsidRDefault="00E47672" w:rsidP="00E47672">
      <w:pPr>
        <w:spacing w:before="0" w:after="240"/>
      </w:pPr>
      <w:r>
        <w:rPr>
          <w:noProof/>
        </w:rPr>
        <mc:AlternateContent>
          <mc:Choice Requires="wps">
            <w:drawing>
              <wp:anchor distT="0" distB="0" distL="114300" distR="114300" simplePos="0" relativeHeight="251662336" behindDoc="0" locked="1" layoutInCell="1" allowOverlap="1" wp14:anchorId="4F1E264C" wp14:editId="4B8401BD">
                <wp:simplePos x="0" y="0"/>
                <wp:positionH relativeFrom="margin">
                  <wp:align>right</wp:align>
                </wp:positionH>
                <wp:positionV relativeFrom="page">
                  <wp:posOffset>9476740</wp:posOffset>
                </wp:positionV>
                <wp:extent cx="6400800" cy="0"/>
                <wp:effectExtent l="0" t="19050" r="19050" b="19050"/>
                <wp:wrapNone/>
                <wp:docPr id="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6155A" id="Straight Connector 2" o:spid="_x0000_s1026" alt="&quot;&quot;" style="position:absolute;z-index:25166233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52.8pt,746.2pt" to="956.8pt,7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" strokecolor="#8496b0 [1951]" strokeweight="3pt">
                <w10:wrap anchorx="margin" anchory="page"/>
                <w10:anchorlock/>
              </v:line>
            </w:pict>
          </mc:Fallback>
        </mc:AlternateContent>
      </w:r>
      <w:r w:rsidR="00685117">
        <w:rPr>
          <w:noProof/>
          <w:color w:val="44546A" w:themeColor="text2"/>
        </w:rPr>
        <mc:AlternateContent>
          <mc:Choice Requires="wpg">
            <w:drawing>
              <wp:anchor distT="0" distB="0" distL="114300" distR="114300" simplePos="0" relativeHeight="251660288" behindDoc="1" locked="1" layoutInCell="1" allowOverlap="1" wp14:anchorId="478BA2C0" wp14:editId="3952E027">
                <wp:simplePos x="0" y="0"/>
                <wp:positionH relativeFrom="column">
                  <wp:posOffset>-431800</wp:posOffset>
                </wp:positionH>
                <wp:positionV relativeFrom="paragraph">
                  <wp:posOffset>-1276350</wp:posOffset>
                </wp:positionV>
                <wp:extent cx="7461250" cy="10058400"/>
                <wp:effectExtent l="0" t="0" r="6350" b="0"/>
                <wp:wrapNone/>
                <wp:docPr id="2" name="Group 2" descr="Grouped object with shape and image"/>
                <wp:cNvGraphicFramePr/>
                <a:graphic xmlns:a="http://schemas.openxmlformats.org/drawingml/2006/main">
                  <a:graphicData uri="http://schemas.microsoft.com/office/word/2010/wordprocessingGroup">
                    <wpg:wgp>
                      <wpg:cNvGrpSpPr/>
                      <wpg:grpSpPr>
                        <a:xfrm>
                          <a:off x="0" y="0"/>
                          <a:ext cx="7461250" cy="10058400"/>
                          <a:chOff x="0" y="0"/>
                          <a:chExt cx="7464425" cy="10059670"/>
                        </a:xfrm>
                      </wpg:grpSpPr>
                      <pic:pic xmlns:pic="http://schemas.openxmlformats.org/drawingml/2006/picture">
                        <pic:nvPicPr>
                          <pic:cNvPr id="1223273499" name="Picture 3"/>
                          <pic:cNvPicPr>
                            <a:picLocks noChangeAspect="1"/>
                          </pic:cNvPicPr>
                        </pic:nvPicPr>
                        <pic:blipFill rotWithShape="1">
                          <a:blip r:embed="rId11">
                            <a:duotone>
                              <a:prstClr val="black"/>
                              <a:schemeClr val="tx2">
                                <a:tint val="45000"/>
                                <a:satMod val="400000"/>
                              </a:schemeClr>
                            </a:duotone>
                            <a:extLst>
                              <a:ext uri="{BEBA8EAE-BF5A-486C-A8C5-ECC9F3942E4B}">
                                <a14:imgProps xmlns:a14="http://schemas.microsoft.com/office/drawing/2010/main">
                                  <a14:imgLayer r:embed="rId12">
                                    <a14:imgEffect>
                                      <a14:colorTemperature colorTemp="6179"/>
                                    </a14:imgEffect>
                                    <a14:imgEffect>
                                      <a14:saturation sat="49000"/>
                                    </a14:imgEffect>
                                    <a14:imgEffect>
                                      <a14:brightnessContrast bright="-10000"/>
                                    </a14:imgEffect>
                                  </a14:imgLayer>
                                </a14:imgProps>
                              </a:ext>
                            </a:extLst>
                          </a:blip>
                          <a:srcRect l="13" r="23178"/>
                          <a:stretch/>
                        </pic:blipFill>
                        <pic:spPr bwMode="auto">
                          <a:xfrm>
                            <a:off x="533400" y="3977640"/>
                            <a:ext cx="6931025" cy="6082030"/>
                          </a:xfrm>
                          <a:prstGeom prst="rect">
                            <a:avLst/>
                          </a:prstGeom>
                          <a:ln>
                            <a:noFill/>
                          </a:ln>
                          <a:extLst>
                            <a:ext uri="{53640926-AAD7-44D8-BBD7-CCE9431645EC}">
                              <a14:shadowObscured xmlns:a14="http://schemas.microsoft.com/office/drawing/2010/main"/>
                            </a:ext>
                          </a:extLst>
                        </pic:spPr>
                      </pic:pic>
                      <wps:wsp>
                        <wps:cNvPr id="1" name="Rectangle 1"/>
                        <wps:cNvSpPr/>
                        <wps:spPr>
                          <a:xfrm>
                            <a:off x="0" y="0"/>
                            <a:ext cx="4709795" cy="8086090"/>
                          </a:xfrm>
                          <a:prstGeom prst="rect">
                            <a:avLst/>
                          </a:prstGeom>
                          <a:solidFill>
                            <a:schemeClr val="tx2">
                              <a:lumMod val="20000"/>
                              <a:lumOff val="8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1114" id="Group 2" o:spid="_x0000_s1026" alt="Grouped object with shape and image" style="position:absolute;margin-left:-34pt;margin-top:-100.5pt;width:587.5pt;height:11in;z-index:-251656192;mso-width-relative:margin;mso-height-relative:margin" coordsize="74644,1005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">
                <v:shape id="Picture 3" o:spid="_x0000_s1027" type="#_x0000_t75" style="position:absolute;left:5334;top:39776;width:69310;height:6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">
                  <v:imagedata r:id="rId13" o:title="" cropleft="9f" cropright="15190f" recolortarget="black"/>
                </v:shape>
                <v:rect id="Rectangle 1" o:spid="_x0000_s1028" style="position:absolute;width:47097;height:8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" fillcolor="#d5dce4 [671]" stroked="f" strokeweight="2pt">
                  <v:fill opacity="19789f"/>
                </v:rect>
                <w10:anchorlock/>
              </v:group>
            </w:pict>
          </mc:Fallback>
        </mc:AlternateContent>
      </w:r>
    </w:p>
    <w:tbl>
      <w:tblPr>
        <w:tblW w:w="0" w:type="auto"/>
        <w:tblLayout w:type="fixed"/>
        <w:tblLook w:val="0600" w:firstRow="0" w:lastRow="0" w:firstColumn="0" w:lastColumn="0" w:noHBand="1" w:noVBand="1"/>
      </w:tblPr>
      <w:tblGrid>
        <w:gridCol w:w="10800"/>
      </w:tblGrid>
      <w:tr w:rsidR="00E47672" w14:paraId="114FD1D4" w14:textId="77777777" w:rsidTr="00E47672">
        <w:trPr>
          <w:trHeight w:val="726"/>
        </w:trPr>
        <w:tc>
          <w:tcPr>
            <w:tcW w:w="10800" w:type="dxa"/>
          </w:tcPr>
          <w:bookmarkStart w:id="0" w:name="_Toc321147011"/>
          <w:bookmarkStart w:id="1" w:name="_Toc318189312"/>
          <w:bookmarkStart w:id="2" w:name="_Toc318188327"/>
          <w:bookmarkStart w:id="3" w:name="_Toc318188227"/>
          <w:bookmarkStart w:id="4" w:name="_Toc321147149"/>
          <w:p w14:paraId="38BBA258" w14:textId="4DFB6420" w:rsidR="00E47672" w:rsidRPr="00E47672" w:rsidRDefault="00000000" w:rsidP="00E47672">
            <w:pPr>
              <w:pStyle w:val="Title"/>
            </w:pPr>
            <w:sdt>
              <w:sdtPr>
                <w:id w:val="720020519"/>
                <w:placeholder>
                  <w:docPart w:val="A72A120ED4ED4B1F9FFB7EB10AA543DA"/>
                </w:placeholder>
                <w15:appearance w15:val="hidden"/>
              </w:sdtPr>
              <w:sdtEndPr>
                <w:rPr>
                  <w:rStyle w:val="TitleChar"/>
                  <w:b w:val="0"/>
                  <w:caps w:val="0"/>
                </w:rPr>
              </w:sdtEndPr>
              <w:sdtContent>
                <w:r w:rsidR="00F9215B" w:rsidRPr="00C02E63">
                  <w:t>THE RECIPE FOR SUCCESS</w:t>
                </w:r>
              </w:sdtContent>
            </w:sdt>
          </w:p>
        </w:tc>
      </w:tr>
      <w:tr w:rsidR="00E47672" w14:paraId="092BF7A5" w14:textId="77777777" w:rsidTr="00E47672">
        <w:trPr>
          <w:trHeight w:val="726"/>
        </w:trPr>
        <w:tc>
          <w:tcPr>
            <w:tcW w:w="10800" w:type="dxa"/>
          </w:tcPr>
          <w:p w14:paraId="3E316CE9" w14:textId="68AFD450" w:rsidR="00E47672" w:rsidRPr="00206B7B" w:rsidRDefault="00000000" w:rsidP="00E47672">
            <w:pPr>
              <w:pStyle w:val="Subtitle"/>
            </w:pPr>
            <w:sdt>
              <w:sdtPr>
                <w:id w:val="-1640336837"/>
                <w:placeholder>
                  <w:docPart w:val="5BA6214C74C04C46B770C858560D2037"/>
                </w:placeholder>
                <w15:appearance w15:val="hidden"/>
              </w:sdtPr>
              <w:sdtContent>
                <w:r w:rsidR="00F9215B">
                  <w:t>YOU AND YOUR CONSULTANT</w:t>
                </w:r>
              </w:sdtContent>
            </w:sdt>
          </w:p>
        </w:tc>
      </w:tr>
      <w:tr w:rsidR="00E47672" w14:paraId="79CBAB22" w14:textId="77777777" w:rsidTr="00E47672">
        <w:trPr>
          <w:trHeight w:val="8091"/>
        </w:trPr>
        <w:tc>
          <w:tcPr>
            <w:tcW w:w="10800" w:type="dxa"/>
          </w:tcPr>
          <w:p w14:paraId="76C835FA" w14:textId="77777777" w:rsidR="00E47672" w:rsidRPr="00206B7B" w:rsidRDefault="00E47672" w:rsidP="00E47672">
            <w:pPr>
              <w:pStyle w:val="ContactInfo"/>
            </w:pPr>
          </w:p>
        </w:tc>
      </w:tr>
      <w:tr w:rsidR="00FE1397" w14:paraId="30D23256" w14:textId="77777777" w:rsidTr="00E47672">
        <w:trPr>
          <w:trHeight w:val="726"/>
        </w:trPr>
        <w:tc>
          <w:tcPr>
            <w:tcW w:w="10800" w:type="dxa"/>
          </w:tcPr>
          <w:p w14:paraId="1571262C" w14:textId="326BADB9" w:rsidR="00FE1397" w:rsidRPr="00E47672" w:rsidRDefault="00000000" w:rsidP="00E47672">
            <w:pPr>
              <w:pStyle w:val="ContactInfo"/>
            </w:pPr>
            <w:sdt>
              <w:sdtPr>
                <w:id w:val="1824773452"/>
                <w:placeholder>
                  <w:docPart w:val="B39414765E1E4D4F83B8AE106E32F5DD"/>
                </w:placeholder>
                <w15:appearance w15:val="hidden"/>
              </w:sdtPr>
              <w:sdtContent>
                <w:r w:rsidR="00F9215B">
                  <w:t>Willie a. glaster</w:t>
                </w:r>
              </w:sdtContent>
            </w:sdt>
            <w:r w:rsidR="00E47672">
              <w:t xml:space="preserve"> </w:t>
            </w:r>
            <w:r w:rsidR="00FE1397" w:rsidRPr="00206B7B">
              <w:t xml:space="preserve">| </w:t>
            </w:r>
            <w:sdt>
              <w:sdtPr>
                <w:id w:val="2094198138"/>
                <w:placeholder>
                  <w:docPart w:val="BC61AFCB67FE48A88BA874569C13F09E"/>
                </w:placeholder>
                <w15:appearance w15:val="hidden"/>
              </w:sdtPr>
              <w:sdtContent>
                <w:r w:rsidR="00F9215B">
                  <w:t>consultant</w:t>
                </w:r>
              </w:sdtContent>
            </w:sdt>
            <w:r w:rsidR="00E47672">
              <w:t xml:space="preserve"> </w:t>
            </w:r>
            <w:r w:rsidR="00FE1397" w:rsidRPr="00206B7B">
              <w:t xml:space="preserve">| </w:t>
            </w:r>
            <w:sdt>
              <w:sdtPr>
                <w:id w:val="-594012797"/>
                <w:placeholder>
                  <w:docPart w:val="0C9DEBF658CC46D29CFEC2CFBCF8FFAD"/>
                </w:placeholder>
                <w:showingPlcHdr/>
                <w15:appearance w15:val="hidden"/>
              </w:sdtPr>
              <w:sdtContent>
                <w:r w:rsidR="00E47672" w:rsidRPr="00E47672">
                  <w:t>September 9,</w:t>
                </w:r>
                <w:r w:rsidR="00E47672">
                  <w:t xml:space="preserve"> </w:t>
                </w:r>
                <w:r w:rsidR="00E47672" w:rsidRPr="00E47672">
                  <w:t>2023</w:t>
                </w:r>
              </w:sdtContent>
            </w:sdt>
          </w:p>
        </w:tc>
      </w:tr>
    </w:tbl>
    <w:p w14:paraId="0AE1EA9B" w14:textId="77777777" w:rsidR="003422FF" w:rsidRDefault="003422FF" w:rsidP="00685117"/>
    <w:p w14:paraId="17F1FC3A" w14:textId="77777777" w:rsidR="0074501E" w:rsidRDefault="0074501E" w:rsidP="00101A18">
      <w:pPr>
        <w:pStyle w:val="Heading1"/>
        <w:sectPr w:rsidR="0074501E" w:rsidSect="005019BD">
          <w:footerReference w:type="default" r:id="rId14"/>
          <w:pgSz w:w="12240" w:h="15840"/>
          <w:pgMar w:top="720" w:right="720" w:bottom="720" w:left="720" w:header="720" w:footer="720" w:gutter="0"/>
          <w:pgNumType w:start="0"/>
          <w:cols w:space="720"/>
          <w:titlePg/>
          <w:docGrid w:linePitch="360"/>
        </w:sectPr>
      </w:pPr>
    </w:p>
    <w:p w14:paraId="3965EE39" w14:textId="0B26F00F" w:rsidR="001638F6" w:rsidRPr="00C02E63" w:rsidRDefault="00000000" w:rsidP="00101A18">
      <w:pPr>
        <w:pStyle w:val="Heading1"/>
        <w:rPr>
          <w:color w:val="7030A0"/>
        </w:rPr>
      </w:pPr>
      <w:sdt>
        <w:sdtPr>
          <w:rPr>
            <w:color w:val="7030A0"/>
          </w:rPr>
          <w:id w:val="-1497877332"/>
          <w:placeholder>
            <w:docPart w:val="2D68BAC973F049D8A50BA2C524B05425"/>
          </w:placeholder>
          <w15:appearance w15:val="hidden"/>
        </w:sdtPr>
        <w:sdtContent>
          <w:r w:rsidR="00F9215B" w:rsidRPr="00C02E63">
            <w:rPr>
              <w:color w:val="7030A0"/>
            </w:rPr>
            <w:t>engagement</w:t>
          </w:r>
        </w:sdtContent>
      </w:sdt>
      <w:r w:rsidR="0074501E" w:rsidRPr="00C02E63">
        <w:rPr>
          <w:color w:val="7030A0"/>
        </w:rPr>
        <w:t xml:space="preserve"> </w:t>
      </w:r>
    </w:p>
    <w:p w14:paraId="0362F430" w14:textId="3C6DD151" w:rsidR="00D5413C" w:rsidRPr="00C02E63" w:rsidRDefault="00F9215B" w:rsidP="00F9215B">
      <w:pPr>
        <w:rPr>
          <w:sz w:val="24"/>
          <w:szCs w:val="24"/>
        </w:rPr>
      </w:pPr>
      <w:r w:rsidRPr="00C02E63">
        <w:rPr>
          <w:sz w:val="24"/>
          <w:szCs w:val="24"/>
        </w:rPr>
        <w:t>Your consultant will arrange for an initial meeting where you can introduce yourself and your community’s needs or your new endeavor.  The consultant will introduce their purpose and role in achieving your goals.  Our focus:</w:t>
      </w:r>
    </w:p>
    <w:p w14:paraId="24285C84" w14:textId="1E4A2724" w:rsidR="007021DE" w:rsidRPr="00C02E63" w:rsidRDefault="00F9215B" w:rsidP="00F9215B">
      <w:pPr>
        <w:pStyle w:val="ListBullet"/>
        <w:rPr>
          <w:sz w:val="24"/>
          <w:szCs w:val="24"/>
        </w:rPr>
      </w:pPr>
      <w:r w:rsidRPr="00C02E63">
        <w:rPr>
          <w:sz w:val="24"/>
          <w:szCs w:val="24"/>
        </w:rPr>
        <w:t>Warmth</w:t>
      </w:r>
    </w:p>
    <w:p w14:paraId="6FA1AAB0" w14:textId="1F9F9520" w:rsidR="00F9215B" w:rsidRPr="00C02E63" w:rsidRDefault="00F9215B" w:rsidP="00F9215B">
      <w:pPr>
        <w:pStyle w:val="ListBullet"/>
        <w:rPr>
          <w:sz w:val="24"/>
          <w:szCs w:val="24"/>
        </w:rPr>
      </w:pPr>
      <w:r w:rsidRPr="00C02E63">
        <w:rPr>
          <w:sz w:val="24"/>
          <w:szCs w:val="24"/>
        </w:rPr>
        <w:t>Empathy</w:t>
      </w:r>
    </w:p>
    <w:p w14:paraId="5A5C0E10" w14:textId="45A8FBF1" w:rsidR="00F9215B" w:rsidRPr="00C02E63" w:rsidRDefault="00F9215B" w:rsidP="00F9215B">
      <w:pPr>
        <w:pStyle w:val="ListBullet"/>
        <w:rPr>
          <w:sz w:val="24"/>
          <w:szCs w:val="24"/>
        </w:rPr>
      </w:pPr>
      <w:r w:rsidRPr="00C02E63">
        <w:rPr>
          <w:sz w:val="24"/>
          <w:szCs w:val="24"/>
        </w:rPr>
        <w:t>And Genuineness</w:t>
      </w:r>
    </w:p>
    <w:p w14:paraId="3B720121" w14:textId="038F6AA0" w:rsidR="00D5413C" w:rsidRPr="00C02E63" w:rsidRDefault="00000000" w:rsidP="004F26D7">
      <w:pPr>
        <w:pStyle w:val="Heading1"/>
        <w:rPr>
          <w:color w:val="7030A0"/>
        </w:rPr>
      </w:pPr>
      <w:sdt>
        <w:sdtPr>
          <w:rPr>
            <w:color w:val="7030A0"/>
          </w:rPr>
          <w:id w:val="-654603137"/>
          <w:placeholder>
            <w:docPart w:val="256A5122B5F24F348FCB41D3E3BC79E4"/>
          </w:placeholder>
          <w15:appearance w15:val="hidden"/>
        </w:sdtPr>
        <w:sdtContent>
          <w:r w:rsidR="00F9215B" w:rsidRPr="00C02E63">
            <w:rPr>
              <w:color w:val="7030A0"/>
            </w:rPr>
            <w:t>the assessment</w:t>
          </w:r>
        </w:sdtContent>
      </w:sdt>
      <w:r w:rsidR="0074501E" w:rsidRPr="00C02E63">
        <w:rPr>
          <w:color w:val="7030A0"/>
        </w:rPr>
        <w:t xml:space="preserve"> </w:t>
      </w:r>
    </w:p>
    <w:p w14:paraId="1FA22C47" w14:textId="7E32EF56" w:rsidR="007B0D15" w:rsidRPr="00C02E63" w:rsidRDefault="00F9215B" w:rsidP="007021DE">
      <w:pPr>
        <w:rPr>
          <w:sz w:val="24"/>
          <w:szCs w:val="24"/>
        </w:rPr>
      </w:pPr>
      <w:r w:rsidRPr="00C02E63">
        <w:rPr>
          <w:sz w:val="24"/>
          <w:szCs w:val="24"/>
        </w:rPr>
        <w:t>T</w:t>
      </w:r>
      <w:bookmarkEnd w:id="0"/>
      <w:bookmarkEnd w:id="1"/>
      <w:bookmarkEnd w:id="2"/>
      <w:bookmarkEnd w:id="3"/>
      <w:bookmarkEnd w:id="4"/>
      <w:r w:rsidRPr="00C02E63">
        <w:rPr>
          <w:sz w:val="24"/>
          <w:szCs w:val="24"/>
        </w:rPr>
        <w:t xml:space="preserve">his is where your consultant will accurately identify and evaluate any problems, people, and situations of your interrelations, to serve as a sound basis for differential helping intervention.  For our purposes, assessment is the investigation and determination of </w:t>
      </w:r>
      <w:r w:rsidR="00C02E63" w:rsidRPr="00C02E63">
        <w:rPr>
          <w:sz w:val="24"/>
          <w:szCs w:val="24"/>
        </w:rPr>
        <w:t>variables</w:t>
      </w:r>
      <w:r w:rsidRPr="00C02E63">
        <w:rPr>
          <w:sz w:val="24"/>
          <w:szCs w:val="24"/>
        </w:rPr>
        <w:t xml:space="preserve"> affecting an identified problem or issue as viewed from micro, mezzo, or macro perspectives</w:t>
      </w:r>
      <w:r w:rsidR="00C02E63" w:rsidRPr="00C02E63">
        <w:rPr>
          <w:sz w:val="24"/>
          <w:szCs w:val="24"/>
        </w:rPr>
        <w:t>.  Secondly, this stage also involves preparation for interventions at any level of engagement. Thus, we plan to:</w:t>
      </w:r>
    </w:p>
    <w:p w14:paraId="4D5A3D24" w14:textId="5F4DC2A6" w:rsidR="00C02E63" w:rsidRPr="00C02E63" w:rsidRDefault="00C02E63" w:rsidP="00C02E63">
      <w:pPr>
        <w:pStyle w:val="ListParagraph"/>
        <w:numPr>
          <w:ilvl w:val="0"/>
          <w:numId w:val="21"/>
        </w:numPr>
        <w:rPr>
          <w:sz w:val="24"/>
          <w:szCs w:val="24"/>
        </w:rPr>
      </w:pPr>
      <w:r w:rsidRPr="00C02E63">
        <w:rPr>
          <w:sz w:val="24"/>
          <w:szCs w:val="24"/>
        </w:rPr>
        <w:t>Identify the Client</w:t>
      </w:r>
    </w:p>
    <w:p w14:paraId="0C3CDA85" w14:textId="3268D23D" w:rsidR="00C02E63" w:rsidRPr="00C02E63" w:rsidRDefault="00C02E63" w:rsidP="00C02E63">
      <w:pPr>
        <w:pStyle w:val="ListParagraph"/>
        <w:numPr>
          <w:ilvl w:val="0"/>
          <w:numId w:val="21"/>
        </w:numPr>
        <w:rPr>
          <w:sz w:val="24"/>
          <w:szCs w:val="24"/>
        </w:rPr>
      </w:pPr>
      <w:r w:rsidRPr="00C02E63">
        <w:rPr>
          <w:sz w:val="24"/>
          <w:szCs w:val="24"/>
        </w:rPr>
        <w:t>Assess the Client/Clients-in-situation (micro, mezzo, and macro levels and diversity perspectives)</w:t>
      </w:r>
    </w:p>
    <w:p w14:paraId="15C9A9FF" w14:textId="109D3C61" w:rsidR="00C02E63" w:rsidRPr="00C02E63" w:rsidRDefault="00C02E63" w:rsidP="00C02E63">
      <w:pPr>
        <w:pStyle w:val="ListParagraph"/>
        <w:numPr>
          <w:ilvl w:val="0"/>
          <w:numId w:val="21"/>
        </w:numPr>
        <w:rPr>
          <w:sz w:val="24"/>
          <w:szCs w:val="24"/>
        </w:rPr>
      </w:pPr>
      <w:r w:rsidRPr="00C02E63">
        <w:rPr>
          <w:sz w:val="24"/>
          <w:szCs w:val="24"/>
        </w:rPr>
        <w:t>Cite Information about client problems and needs.</w:t>
      </w:r>
    </w:p>
    <w:p w14:paraId="216494BD" w14:textId="62943C08" w:rsidR="00C02E63" w:rsidRPr="00C02E63" w:rsidRDefault="00C02E63" w:rsidP="00C02E63">
      <w:pPr>
        <w:pStyle w:val="ListParagraph"/>
        <w:numPr>
          <w:ilvl w:val="0"/>
          <w:numId w:val="21"/>
        </w:numPr>
        <w:rPr>
          <w:sz w:val="24"/>
          <w:szCs w:val="24"/>
        </w:rPr>
      </w:pPr>
      <w:r w:rsidRPr="00C02E63">
        <w:rPr>
          <w:sz w:val="24"/>
          <w:szCs w:val="24"/>
        </w:rPr>
        <w:t>Identify Client strengths and insights.</w:t>
      </w:r>
    </w:p>
    <w:p w14:paraId="1D9679EF" w14:textId="382F244B" w:rsidR="005802A0" w:rsidRDefault="005802A0" w:rsidP="005802A0">
      <w:pPr>
        <w:pStyle w:val="Heading1"/>
        <w:rPr>
          <w:color w:val="7030A0"/>
        </w:rPr>
      </w:pPr>
      <w:sdt>
        <w:sdtPr>
          <w:rPr>
            <w:color w:val="7030A0"/>
          </w:rPr>
          <w:id w:val="1238827021"/>
          <w:placeholder>
            <w:docPart w:val="84D60C3FD2614E619634DFA6B1DC8C8B"/>
          </w:placeholder>
          <w15:appearance w15:val="hidden"/>
        </w:sdtPr>
        <w:sdtContent>
          <w:r>
            <w:rPr>
              <w:color w:val="7030A0"/>
            </w:rPr>
            <w:t>planning</w:t>
          </w:r>
        </w:sdtContent>
      </w:sdt>
      <w:r w:rsidRPr="00C02E63">
        <w:rPr>
          <w:color w:val="7030A0"/>
        </w:rPr>
        <w:t xml:space="preserve"> </w:t>
      </w:r>
    </w:p>
    <w:p w14:paraId="17A48AB3" w14:textId="3AB6CDBB" w:rsidR="00303BEC" w:rsidRDefault="00303BEC" w:rsidP="00303BEC">
      <w:pPr>
        <w:rPr>
          <w:sz w:val="24"/>
          <w:szCs w:val="24"/>
        </w:rPr>
      </w:pPr>
      <w:r>
        <w:rPr>
          <w:sz w:val="24"/>
          <w:szCs w:val="24"/>
        </w:rPr>
        <w:t>Planning</w:t>
      </w:r>
      <w:r w:rsidR="00B0081F">
        <w:rPr>
          <w:sz w:val="24"/>
          <w:szCs w:val="24"/>
        </w:rPr>
        <w:t xml:space="preserve"> involves what to do.  Planning follows assessment in the problem-solving process.  </w:t>
      </w:r>
      <w:r w:rsidR="009831CF">
        <w:rPr>
          <w:sz w:val="24"/>
          <w:szCs w:val="24"/>
        </w:rPr>
        <w:t>Your assessment will set the stage for the intervention and planning.</w:t>
      </w:r>
      <w:r w:rsidR="007805FC">
        <w:rPr>
          <w:sz w:val="24"/>
          <w:szCs w:val="24"/>
        </w:rPr>
        <w:t xml:space="preserve">  These eight steps will assist the consultant in his precise understanding of the next steps.</w:t>
      </w:r>
      <w:r w:rsidR="00217645">
        <w:rPr>
          <w:sz w:val="24"/>
          <w:szCs w:val="24"/>
        </w:rPr>
        <w:t xml:space="preserve">  See Form P on page ____.</w:t>
      </w:r>
    </w:p>
    <w:p w14:paraId="36BC1328" w14:textId="3D66F357" w:rsidR="007805FC" w:rsidRDefault="005D4B13" w:rsidP="005D4B13">
      <w:pPr>
        <w:pStyle w:val="ListParagraph"/>
        <w:numPr>
          <w:ilvl w:val="0"/>
          <w:numId w:val="22"/>
        </w:numPr>
        <w:rPr>
          <w:sz w:val="24"/>
          <w:szCs w:val="24"/>
        </w:rPr>
      </w:pPr>
      <w:r>
        <w:rPr>
          <w:sz w:val="24"/>
          <w:szCs w:val="24"/>
        </w:rPr>
        <w:t>Work with the Client/Clients</w:t>
      </w:r>
    </w:p>
    <w:p w14:paraId="4F030E21" w14:textId="2175062F" w:rsidR="005D4B13" w:rsidRDefault="005D4B13" w:rsidP="005D4B13">
      <w:pPr>
        <w:pStyle w:val="ListParagraph"/>
        <w:numPr>
          <w:ilvl w:val="0"/>
          <w:numId w:val="22"/>
        </w:numPr>
        <w:rPr>
          <w:sz w:val="24"/>
          <w:szCs w:val="24"/>
        </w:rPr>
      </w:pPr>
      <w:r>
        <w:rPr>
          <w:sz w:val="24"/>
          <w:szCs w:val="24"/>
        </w:rPr>
        <w:t xml:space="preserve">Prioritize </w:t>
      </w:r>
      <w:r w:rsidR="004C6188">
        <w:rPr>
          <w:sz w:val="24"/>
          <w:szCs w:val="24"/>
        </w:rPr>
        <w:t>problems.</w:t>
      </w:r>
    </w:p>
    <w:p w14:paraId="14CB9C49" w14:textId="3172836F" w:rsidR="005D4B13" w:rsidRDefault="005D4B13" w:rsidP="005D4B13">
      <w:pPr>
        <w:pStyle w:val="ListParagraph"/>
        <w:numPr>
          <w:ilvl w:val="0"/>
          <w:numId w:val="22"/>
        </w:numPr>
        <w:rPr>
          <w:sz w:val="24"/>
          <w:szCs w:val="24"/>
        </w:rPr>
      </w:pPr>
      <w:r>
        <w:rPr>
          <w:sz w:val="24"/>
          <w:szCs w:val="24"/>
        </w:rPr>
        <w:t xml:space="preserve">Translate problems to </w:t>
      </w:r>
      <w:r w:rsidR="004C6188">
        <w:rPr>
          <w:sz w:val="24"/>
          <w:szCs w:val="24"/>
        </w:rPr>
        <w:t>needs.</w:t>
      </w:r>
    </w:p>
    <w:p w14:paraId="2335CD8E" w14:textId="112910FE" w:rsidR="005D4B13" w:rsidRDefault="009A567B" w:rsidP="005D4B13">
      <w:pPr>
        <w:pStyle w:val="ListParagraph"/>
        <w:numPr>
          <w:ilvl w:val="0"/>
          <w:numId w:val="22"/>
        </w:numPr>
        <w:rPr>
          <w:sz w:val="24"/>
          <w:szCs w:val="24"/>
        </w:rPr>
      </w:pPr>
      <w:r>
        <w:rPr>
          <w:sz w:val="24"/>
          <w:szCs w:val="24"/>
        </w:rPr>
        <w:t>Evaluate levels of intervention for each need</w:t>
      </w:r>
      <w:r w:rsidR="004C6188">
        <w:rPr>
          <w:sz w:val="24"/>
          <w:szCs w:val="24"/>
        </w:rPr>
        <w:t>.</w:t>
      </w:r>
    </w:p>
    <w:p w14:paraId="0F74BC05" w14:textId="6F7DA7AD" w:rsidR="009A567B" w:rsidRDefault="000B1D27" w:rsidP="005D4B13">
      <w:pPr>
        <w:pStyle w:val="ListParagraph"/>
        <w:numPr>
          <w:ilvl w:val="0"/>
          <w:numId w:val="22"/>
        </w:numPr>
        <w:rPr>
          <w:sz w:val="24"/>
          <w:szCs w:val="24"/>
        </w:rPr>
      </w:pPr>
      <w:r>
        <w:rPr>
          <w:sz w:val="24"/>
          <w:szCs w:val="24"/>
        </w:rPr>
        <w:t>Establish goals</w:t>
      </w:r>
      <w:r w:rsidR="004C6188">
        <w:rPr>
          <w:sz w:val="24"/>
          <w:szCs w:val="24"/>
        </w:rPr>
        <w:t>.</w:t>
      </w:r>
    </w:p>
    <w:p w14:paraId="623343C1" w14:textId="42969C05" w:rsidR="000B1D27" w:rsidRDefault="000B1D27" w:rsidP="005D4B13">
      <w:pPr>
        <w:pStyle w:val="ListParagraph"/>
        <w:numPr>
          <w:ilvl w:val="0"/>
          <w:numId w:val="22"/>
        </w:numPr>
        <w:rPr>
          <w:sz w:val="24"/>
          <w:szCs w:val="24"/>
        </w:rPr>
      </w:pPr>
      <w:r>
        <w:rPr>
          <w:sz w:val="24"/>
          <w:szCs w:val="24"/>
        </w:rPr>
        <w:t>Specify objectives</w:t>
      </w:r>
      <w:r w:rsidR="004C6188">
        <w:rPr>
          <w:sz w:val="24"/>
          <w:szCs w:val="24"/>
        </w:rPr>
        <w:t>.</w:t>
      </w:r>
    </w:p>
    <w:p w14:paraId="41F9979D" w14:textId="26EC558B" w:rsidR="000B1D27" w:rsidRDefault="000B1D27" w:rsidP="005D4B13">
      <w:pPr>
        <w:pStyle w:val="ListParagraph"/>
        <w:numPr>
          <w:ilvl w:val="0"/>
          <w:numId w:val="22"/>
        </w:numPr>
        <w:rPr>
          <w:sz w:val="24"/>
          <w:szCs w:val="24"/>
        </w:rPr>
      </w:pPr>
      <w:r>
        <w:rPr>
          <w:sz w:val="24"/>
          <w:szCs w:val="24"/>
        </w:rPr>
        <w:t>Specify action steps</w:t>
      </w:r>
      <w:r w:rsidR="004C6188">
        <w:rPr>
          <w:sz w:val="24"/>
          <w:szCs w:val="24"/>
        </w:rPr>
        <w:t>.</w:t>
      </w:r>
    </w:p>
    <w:p w14:paraId="1471C047" w14:textId="05B84065" w:rsidR="00217645" w:rsidRDefault="004C6188" w:rsidP="005802A0">
      <w:pPr>
        <w:pStyle w:val="ListParagraph"/>
        <w:numPr>
          <w:ilvl w:val="0"/>
          <w:numId w:val="22"/>
        </w:numPr>
        <w:rPr>
          <w:sz w:val="24"/>
          <w:szCs w:val="24"/>
        </w:rPr>
      </w:pPr>
      <w:r>
        <w:rPr>
          <w:sz w:val="24"/>
          <w:szCs w:val="24"/>
        </w:rPr>
        <w:t>Formalize a contract.</w:t>
      </w:r>
    </w:p>
    <w:p w14:paraId="79B0AA76" w14:textId="35611168" w:rsidR="000F0D7B" w:rsidRDefault="000F0D7B" w:rsidP="000F0D7B">
      <w:pPr>
        <w:pStyle w:val="Heading1"/>
        <w:rPr>
          <w:color w:val="7030A0"/>
        </w:rPr>
      </w:pPr>
      <w:sdt>
        <w:sdtPr>
          <w:rPr>
            <w:color w:val="7030A0"/>
          </w:rPr>
          <w:id w:val="2119165440"/>
          <w:placeholder>
            <w:docPart w:val="D32A0D084D464C45847336DBD949F82C"/>
          </w:placeholder>
          <w15:appearance w15:val="hidden"/>
        </w:sdtPr>
        <w:sdtContent>
          <w:r w:rsidR="00CC67D6">
            <w:rPr>
              <w:color w:val="7030A0"/>
            </w:rPr>
            <w:t>implementation</w:t>
          </w:r>
        </w:sdtContent>
      </w:sdt>
      <w:r w:rsidRPr="00C02E63">
        <w:rPr>
          <w:color w:val="7030A0"/>
        </w:rPr>
        <w:t xml:space="preserve"> </w:t>
      </w:r>
    </w:p>
    <w:p w14:paraId="4529CACE" w14:textId="0B6B55D6" w:rsidR="002F33FE" w:rsidRDefault="00F1552C" w:rsidP="0033572A">
      <w:pPr>
        <w:rPr>
          <w:sz w:val="24"/>
          <w:szCs w:val="24"/>
        </w:rPr>
      </w:pPr>
      <w:r>
        <w:rPr>
          <w:sz w:val="24"/>
          <w:szCs w:val="24"/>
        </w:rPr>
        <w:t>Implementation is the actual doing</w:t>
      </w:r>
      <w:r>
        <w:rPr>
          <w:sz w:val="24"/>
          <w:szCs w:val="24"/>
        </w:rPr>
        <w:t xml:space="preserve"> of the plan</w:t>
      </w:r>
      <w:r w:rsidR="008423B0">
        <w:rPr>
          <w:sz w:val="24"/>
          <w:szCs w:val="24"/>
        </w:rPr>
        <w:t>.  The client and their workers/volunteers follow their plan</w:t>
      </w:r>
      <w:r w:rsidR="00AB6FB1">
        <w:rPr>
          <w:sz w:val="24"/>
          <w:szCs w:val="24"/>
        </w:rPr>
        <w:t xml:space="preserve"> to achieve their goals.  </w:t>
      </w:r>
      <w:r w:rsidR="003726BD">
        <w:rPr>
          <w:sz w:val="24"/>
          <w:szCs w:val="24"/>
        </w:rPr>
        <w:t xml:space="preserve">Progress during implementation must be constantly monitored and assessed.  </w:t>
      </w:r>
      <w:r w:rsidR="008530C8">
        <w:rPr>
          <w:sz w:val="24"/>
          <w:szCs w:val="24"/>
        </w:rPr>
        <w:t>Sometimes new issues, situations, and conditions require that the plan be changed.</w:t>
      </w:r>
    </w:p>
    <w:sdt>
      <w:sdtPr>
        <w:rPr>
          <w:color w:val="7030A0"/>
        </w:rPr>
        <w:id w:val="1062830570"/>
        <w:placeholder>
          <w:docPart w:val="E02436F943114A549F4A4AE556941972"/>
        </w:placeholder>
        <w15:appearance w15:val="hidden"/>
      </w:sdtPr>
      <w:sdtContent>
        <w:p w14:paraId="0556AA6E" w14:textId="15E9F8C6" w:rsidR="006B2B6B" w:rsidRDefault="00D21D21" w:rsidP="006B2B6B">
          <w:pPr>
            <w:pStyle w:val="Heading1"/>
            <w:rPr>
              <w:color w:val="7030A0"/>
            </w:rPr>
          </w:pPr>
          <w:sdt>
            <w:sdtPr>
              <w:rPr>
                <w:color w:val="7030A0"/>
              </w:rPr>
              <w:id w:val="315070528"/>
              <w:placeholder>
                <w:docPart w:val="A0AA47DE2FAA4CB2BA65F05D7F672AA5"/>
              </w:placeholder>
              <w15:appearance w15:val="hidden"/>
            </w:sdtPr>
            <w:sdtContent>
              <w:r w:rsidR="006B2B6B">
                <w:rPr>
                  <w:color w:val="7030A0"/>
                </w:rPr>
                <w:t>evaluation</w:t>
              </w:r>
            </w:sdtContent>
          </w:sdt>
          <w:r w:rsidRPr="00C02E63">
            <w:rPr>
              <w:color w:val="7030A0"/>
            </w:rPr>
            <w:t xml:space="preserve"> </w:t>
          </w:r>
        </w:p>
      </w:sdtContent>
    </w:sdt>
    <w:p w14:paraId="734D6B00" w14:textId="133F8BFC" w:rsidR="0033572A" w:rsidRDefault="00C3300E" w:rsidP="0033572A">
      <w:pPr>
        <w:rPr>
          <w:sz w:val="24"/>
          <w:szCs w:val="24"/>
        </w:rPr>
      </w:pPr>
      <w:r>
        <w:rPr>
          <w:sz w:val="24"/>
          <w:szCs w:val="24"/>
        </w:rPr>
        <w:t>Implementation is the actual doing</w:t>
      </w:r>
      <w:r w:rsidR="00620FBD">
        <w:rPr>
          <w:sz w:val="24"/>
          <w:szCs w:val="24"/>
        </w:rPr>
        <w:t xml:space="preserve"> and is critical for accountability.  </w:t>
      </w:r>
      <w:r w:rsidR="00620267">
        <w:rPr>
          <w:sz w:val="24"/>
          <w:szCs w:val="24"/>
        </w:rPr>
        <w:t>Each of your goals</w:t>
      </w:r>
      <w:r w:rsidR="00DB14B2">
        <w:rPr>
          <w:sz w:val="24"/>
          <w:szCs w:val="24"/>
        </w:rPr>
        <w:t xml:space="preserve"> is evaluated in terms of the extent to which</w:t>
      </w:r>
      <w:r w:rsidR="00B66F1A">
        <w:rPr>
          <w:sz w:val="24"/>
          <w:szCs w:val="24"/>
        </w:rPr>
        <w:t xml:space="preserve"> it has been achieved.  Then the decision must be made</w:t>
      </w:r>
      <w:r w:rsidR="004368B4">
        <w:rPr>
          <w:sz w:val="24"/>
          <w:szCs w:val="24"/>
        </w:rPr>
        <w:t xml:space="preserve"> about whether the case should be terminated or reassessed to establish new goals.</w:t>
      </w:r>
      <w:r w:rsidR="00734A95">
        <w:rPr>
          <w:sz w:val="24"/>
          <w:szCs w:val="24"/>
        </w:rPr>
        <w:t xml:space="preserve">  Evaluation will become more </w:t>
      </w:r>
      <w:r w:rsidR="001376D1">
        <w:rPr>
          <w:sz w:val="24"/>
          <w:szCs w:val="24"/>
        </w:rPr>
        <w:t>effective as the plan moves forward.</w:t>
      </w:r>
    </w:p>
    <w:sdt>
      <w:sdtPr>
        <w:rPr>
          <w:color w:val="7030A0"/>
        </w:rPr>
        <w:id w:val="147265036"/>
        <w:placeholder>
          <w:docPart w:val="5E967D6088B546F39F695CDD18024472"/>
        </w:placeholder>
        <w15:appearance w15:val="hidden"/>
      </w:sdtPr>
      <w:sdtEndPr>
        <w:rPr>
          <w:rFonts w:eastAsiaTheme="minorEastAsia" w:cstheme="minorBidi"/>
          <w:b w:val="0"/>
          <w:caps w:val="0"/>
          <w:sz w:val="22"/>
          <w:szCs w:val="22"/>
        </w:rPr>
      </w:sdtEndPr>
      <w:sdtContent>
        <w:p w14:paraId="75322F69" w14:textId="250BBCBA" w:rsidR="00917AED" w:rsidRDefault="00917AED" w:rsidP="00917AED">
          <w:pPr>
            <w:pStyle w:val="Heading1"/>
            <w:rPr>
              <w:color w:val="7030A0"/>
            </w:rPr>
          </w:pPr>
          <w:sdt>
            <w:sdtPr>
              <w:rPr>
                <w:color w:val="7030A0"/>
              </w:rPr>
              <w:id w:val="404574685"/>
              <w:placeholder>
                <w:docPart w:val="B29DF9922E8E4E47A29D89EB1B3F9B75"/>
              </w:placeholder>
              <w15:appearance w15:val="hidden"/>
            </w:sdtPr>
            <w:sdtContent>
              <w:r>
                <w:rPr>
                  <w:color w:val="7030A0"/>
                </w:rPr>
                <w:t>TERMINATION</w:t>
              </w:r>
            </w:sdtContent>
          </w:sdt>
          <w:r w:rsidRPr="00C02E63">
            <w:rPr>
              <w:color w:val="7030A0"/>
            </w:rPr>
            <w:t xml:space="preserve"> </w:t>
          </w:r>
        </w:p>
        <w:p w14:paraId="1DFBFC1A" w14:textId="5FE3199A" w:rsidR="00560551" w:rsidRDefault="000F7736" w:rsidP="00560551">
          <w:pPr>
            <w:rPr>
              <w:sz w:val="24"/>
              <w:szCs w:val="24"/>
            </w:rPr>
          </w:pPr>
          <w:r>
            <w:rPr>
              <w:sz w:val="24"/>
              <w:szCs w:val="24"/>
            </w:rPr>
            <w:t xml:space="preserve">The </w:t>
          </w:r>
          <w:r w:rsidR="00BA6A00">
            <w:rPr>
              <w:sz w:val="24"/>
              <w:szCs w:val="24"/>
            </w:rPr>
            <w:t>consulta</w:t>
          </w:r>
          <w:r w:rsidR="00215973">
            <w:rPr>
              <w:sz w:val="24"/>
              <w:szCs w:val="24"/>
            </w:rPr>
            <w:t>nt</w:t>
          </w:r>
          <w:r w:rsidR="00BA6A00">
            <w:rPr>
              <w:sz w:val="24"/>
              <w:szCs w:val="24"/>
            </w:rPr>
            <w:t xml:space="preserve"> and client</w:t>
          </w:r>
          <w:r>
            <w:rPr>
              <w:sz w:val="24"/>
              <w:szCs w:val="24"/>
            </w:rPr>
            <w:t xml:space="preserve"> relationship</w:t>
          </w:r>
          <w:r w:rsidR="00BA6A00">
            <w:rPr>
              <w:sz w:val="24"/>
              <w:szCs w:val="24"/>
            </w:rPr>
            <w:t xml:space="preserve"> must eventually come to an end.</w:t>
          </w:r>
          <w:r w:rsidR="00215973">
            <w:rPr>
              <w:sz w:val="24"/>
              <w:szCs w:val="24"/>
            </w:rPr>
            <w:t xml:space="preserve">  Best practices in termination </w:t>
          </w:r>
          <w:r w:rsidR="004E3D36">
            <w:rPr>
              <w:sz w:val="24"/>
              <w:szCs w:val="24"/>
            </w:rPr>
            <w:t>involve</w:t>
          </w:r>
          <w:r w:rsidR="00215973">
            <w:rPr>
              <w:sz w:val="24"/>
              <w:szCs w:val="24"/>
            </w:rPr>
            <w:t xml:space="preserve"> specific skills that your advisor/consultant has used many times during their experience with other groups and clients</w:t>
          </w:r>
          <w:r w:rsidR="00C2411F">
            <w:rPr>
              <w:sz w:val="24"/>
              <w:szCs w:val="24"/>
            </w:rPr>
            <w:t xml:space="preserve"> regardless of the level of intervention.  </w:t>
          </w:r>
          <w:r w:rsidR="004E3D36">
            <w:rPr>
              <w:sz w:val="24"/>
              <w:szCs w:val="24"/>
            </w:rPr>
            <w:t xml:space="preserve">This planned change </w:t>
          </w:r>
          <w:r w:rsidR="0056008D">
            <w:rPr>
              <w:sz w:val="24"/>
              <w:szCs w:val="24"/>
            </w:rPr>
            <w:t>could</w:t>
          </w:r>
          <w:r w:rsidR="004E3D36">
            <w:rPr>
              <w:sz w:val="24"/>
              <w:szCs w:val="24"/>
            </w:rPr>
            <w:t xml:space="preserve"> terminate in a myriad of ways.  </w:t>
          </w:r>
        </w:p>
        <w:p w14:paraId="67E736A5" w14:textId="467AAD34" w:rsidR="0056008D" w:rsidRDefault="00B241B2" w:rsidP="0056008D">
          <w:pPr>
            <w:pStyle w:val="ListParagraph"/>
            <w:numPr>
              <w:ilvl w:val="0"/>
              <w:numId w:val="26"/>
            </w:numPr>
            <w:rPr>
              <w:sz w:val="24"/>
              <w:szCs w:val="24"/>
            </w:rPr>
          </w:pPr>
          <w:r>
            <w:rPr>
              <w:sz w:val="24"/>
              <w:szCs w:val="24"/>
            </w:rPr>
            <w:t>It may be a planned ending when the major</w:t>
          </w:r>
          <w:r w:rsidR="00187070">
            <w:rPr>
              <w:sz w:val="24"/>
              <w:szCs w:val="24"/>
            </w:rPr>
            <w:t xml:space="preserve"> goals have been achieved.</w:t>
          </w:r>
        </w:p>
        <w:p w14:paraId="7E169493" w14:textId="1B4429DD" w:rsidR="00187070" w:rsidRDefault="00187070" w:rsidP="0056008D">
          <w:pPr>
            <w:pStyle w:val="ListParagraph"/>
            <w:numPr>
              <w:ilvl w:val="0"/>
              <w:numId w:val="26"/>
            </w:numPr>
            <w:rPr>
              <w:sz w:val="24"/>
              <w:szCs w:val="24"/>
            </w:rPr>
          </w:pPr>
          <w:r>
            <w:rPr>
              <w:sz w:val="24"/>
              <w:szCs w:val="24"/>
            </w:rPr>
            <w:t>Circumstances where a client or volunteer finds another job</w:t>
          </w:r>
          <w:r w:rsidR="00C71807">
            <w:rPr>
              <w:sz w:val="24"/>
              <w:szCs w:val="24"/>
            </w:rPr>
            <w:t xml:space="preserve">, </w:t>
          </w:r>
          <w:r>
            <w:rPr>
              <w:sz w:val="24"/>
              <w:szCs w:val="24"/>
            </w:rPr>
            <w:t>funding source</w:t>
          </w:r>
          <w:r w:rsidR="00C71807">
            <w:rPr>
              <w:sz w:val="24"/>
              <w:szCs w:val="24"/>
            </w:rPr>
            <w:t xml:space="preserve"> is distracted </w:t>
          </w:r>
          <w:r w:rsidR="00AD4E4A">
            <w:rPr>
              <w:sz w:val="24"/>
              <w:szCs w:val="24"/>
            </w:rPr>
            <w:t>by</w:t>
          </w:r>
          <w:r w:rsidR="00C71807">
            <w:rPr>
              <w:sz w:val="24"/>
              <w:szCs w:val="24"/>
            </w:rPr>
            <w:t xml:space="preserve"> personal issues</w:t>
          </w:r>
          <w:r>
            <w:rPr>
              <w:sz w:val="24"/>
              <w:szCs w:val="24"/>
            </w:rPr>
            <w:t>.</w:t>
          </w:r>
        </w:p>
        <w:p w14:paraId="3CF0DB83" w14:textId="05361833" w:rsidR="00187070" w:rsidRDefault="00906A85" w:rsidP="0056008D">
          <w:pPr>
            <w:pStyle w:val="ListParagraph"/>
            <w:numPr>
              <w:ilvl w:val="0"/>
              <w:numId w:val="26"/>
            </w:numPr>
            <w:rPr>
              <w:sz w:val="24"/>
              <w:szCs w:val="24"/>
            </w:rPr>
          </w:pPr>
          <w:r>
            <w:rPr>
              <w:sz w:val="24"/>
              <w:szCs w:val="24"/>
            </w:rPr>
            <w:t>Clients may feel that the intervention is not working.</w:t>
          </w:r>
        </w:p>
        <w:p w14:paraId="66725F5E" w14:textId="2A342A17" w:rsidR="00906A85" w:rsidRPr="00BE1D10" w:rsidRDefault="00AD4E4A" w:rsidP="003C2D11">
          <w:pPr>
            <w:pStyle w:val="ListParagraph"/>
            <w:numPr>
              <w:ilvl w:val="0"/>
              <w:numId w:val="26"/>
            </w:numPr>
            <w:rPr>
              <w:sz w:val="24"/>
              <w:szCs w:val="24"/>
            </w:rPr>
          </w:pPr>
          <w:r w:rsidRPr="00BE1D10">
            <w:rPr>
              <w:sz w:val="24"/>
              <w:szCs w:val="24"/>
            </w:rPr>
            <w:t>Most terminations will follow a planned, steady progression.</w:t>
          </w:r>
        </w:p>
        <w:p w14:paraId="35291FAF" w14:textId="553FD4D7" w:rsidR="004122C2" w:rsidRDefault="004122C2" w:rsidP="004122C2">
          <w:pPr>
            <w:pStyle w:val="Heading1"/>
            <w:rPr>
              <w:color w:val="7030A0"/>
            </w:rPr>
          </w:pPr>
          <w:sdt>
            <w:sdtPr>
              <w:rPr>
                <w:color w:val="7030A0"/>
              </w:rPr>
              <w:id w:val="1903408246"/>
              <w:placeholder>
                <w:docPart w:val="C718FE91F409481D90C5662CE537A35D"/>
              </w:placeholder>
              <w15:appearance w15:val="hidden"/>
            </w:sdtPr>
            <w:sdtContent>
              <w:r w:rsidR="00C93C4A">
                <w:rPr>
                  <w:color w:val="7030A0"/>
                </w:rPr>
                <w:t>follow-up</w:t>
              </w:r>
            </w:sdtContent>
          </w:sdt>
          <w:r w:rsidRPr="00C02E63">
            <w:rPr>
              <w:color w:val="7030A0"/>
            </w:rPr>
            <w:t xml:space="preserve"> </w:t>
          </w:r>
        </w:p>
        <w:p w14:paraId="2E34CA32" w14:textId="630996C6" w:rsidR="00B877AE" w:rsidRDefault="00B671A1" w:rsidP="00B877AE">
          <w:pPr>
            <w:rPr>
              <w:sz w:val="24"/>
              <w:szCs w:val="24"/>
            </w:rPr>
          </w:pPr>
          <w:r>
            <w:rPr>
              <w:sz w:val="24"/>
              <w:szCs w:val="24"/>
            </w:rPr>
            <w:t xml:space="preserve">Follow-up is the reevaluation of the Client’s/Volunteer’s </w:t>
          </w:r>
          <w:r w:rsidR="003243BF">
            <w:rPr>
              <w:sz w:val="24"/>
              <w:szCs w:val="24"/>
            </w:rPr>
            <w:t xml:space="preserve">situation at some point after the intervention is completed.  </w:t>
          </w:r>
          <w:r w:rsidR="00504D44">
            <w:rPr>
              <w:sz w:val="24"/>
              <w:szCs w:val="24"/>
            </w:rPr>
            <w:t xml:space="preserve">Its purpose is to monitor its ongoing effects.  Many </w:t>
          </w:r>
          <w:r w:rsidR="00C13F76">
            <w:rPr>
              <w:sz w:val="24"/>
              <w:szCs w:val="24"/>
            </w:rPr>
            <w:t>times,</w:t>
          </w:r>
          <w:r w:rsidR="00504D44">
            <w:rPr>
              <w:sz w:val="24"/>
              <w:szCs w:val="24"/>
            </w:rPr>
            <w:t xml:space="preserve"> this </w:t>
          </w:r>
          <w:r w:rsidR="00EA697C">
            <w:rPr>
              <w:sz w:val="24"/>
              <w:szCs w:val="24"/>
            </w:rPr>
            <w:t xml:space="preserve">step </w:t>
          </w:r>
          <w:r w:rsidR="00504D44">
            <w:rPr>
              <w:sz w:val="24"/>
              <w:szCs w:val="24"/>
            </w:rPr>
            <w:t>will be the most</w:t>
          </w:r>
          <w:r w:rsidR="00EA697C">
            <w:rPr>
              <w:sz w:val="24"/>
              <w:szCs w:val="24"/>
            </w:rPr>
            <w:t xml:space="preserve"> difficult to follow.  You, as the Client may be</w:t>
          </w:r>
          <w:r w:rsidR="00086C86">
            <w:rPr>
              <w:sz w:val="24"/>
              <w:szCs w:val="24"/>
            </w:rPr>
            <w:t xml:space="preserve"> distracted by other issues and demands.  </w:t>
          </w:r>
          <w:r w:rsidR="00C13F76">
            <w:rPr>
              <w:sz w:val="24"/>
              <w:szCs w:val="24"/>
            </w:rPr>
            <w:t>The following</w:t>
          </w:r>
          <w:r w:rsidR="00086C86">
            <w:rPr>
              <w:sz w:val="24"/>
              <w:szCs w:val="24"/>
            </w:rPr>
            <w:t xml:space="preserve"> information might be hard to get.  Nevertheless, this is an important step in the intervention process.</w:t>
          </w:r>
          <w:r w:rsidR="00C13F76">
            <w:rPr>
              <w:sz w:val="24"/>
              <w:szCs w:val="24"/>
            </w:rPr>
            <w:t xml:space="preserve">  It also involves making sure that the Client</w:t>
          </w:r>
          <w:r w:rsidR="009D04E5">
            <w:rPr>
              <w:sz w:val="24"/>
              <w:szCs w:val="24"/>
            </w:rPr>
            <w:t>/Volunteers are still functioning well on their own.</w:t>
          </w:r>
        </w:p>
        <w:p w14:paraId="6B26E183" w14:textId="73651149" w:rsidR="004122C2" w:rsidRPr="00560551" w:rsidRDefault="00917AED" w:rsidP="00560551"/>
      </w:sdtContent>
    </w:sdt>
    <w:p w14:paraId="0C5C6403" w14:textId="77777777" w:rsidR="00917AED" w:rsidRPr="006B2B6B" w:rsidRDefault="00917AED" w:rsidP="0033572A">
      <w:pPr>
        <w:rPr>
          <w:sz w:val="28"/>
          <w:szCs w:val="28"/>
        </w:rPr>
      </w:pPr>
    </w:p>
    <w:p w14:paraId="515CE608" w14:textId="5C844DF0" w:rsidR="00B91C53" w:rsidRDefault="00B91C53">
      <w:pPr>
        <w:rPr>
          <w:sz w:val="24"/>
          <w:szCs w:val="24"/>
        </w:rPr>
      </w:pPr>
      <w:r>
        <w:rPr>
          <w:sz w:val="24"/>
          <w:szCs w:val="24"/>
        </w:rPr>
        <w:br w:type="page"/>
      </w:r>
    </w:p>
    <w:p w14:paraId="5AAEE154" w14:textId="2053E60A" w:rsidR="000F0D7B" w:rsidRDefault="00A03A4C" w:rsidP="000F0D7B">
      <w:pPr>
        <w:rPr>
          <w:sz w:val="52"/>
          <w:szCs w:val="52"/>
        </w:rPr>
      </w:pPr>
      <w:r w:rsidRPr="00A03A4C">
        <w:rPr>
          <w:sz w:val="52"/>
          <w:szCs w:val="52"/>
        </w:rPr>
        <w:lastRenderedPageBreak/>
        <w:t>Form P</w:t>
      </w:r>
    </w:p>
    <w:p w14:paraId="75FD2BA5" w14:textId="0CB2C2EC" w:rsidR="00EA18C9" w:rsidRPr="00E92092" w:rsidRDefault="001157E1" w:rsidP="00CF5CA7">
      <w:pPr>
        <w:jc w:val="center"/>
        <w:rPr>
          <w:color w:val="7030A0"/>
          <w:sz w:val="72"/>
          <w:szCs w:val="72"/>
          <w:u w:val="single"/>
        </w:rPr>
      </w:pPr>
      <w:sdt>
        <w:sdtPr>
          <w:rPr>
            <w:color w:val="7030A0"/>
          </w:rPr>
          <w:id w:val="-2008585677"/>
          <w:placeholder>
            <w:docPart w:val="F71F3AC6122C4F03B90E1CAC6A297263"/>
          </w:placeholder>
          <w15:appearance w15:val="hidden"/>
        </w:sdtPr>
        <w:sdtEndPr>
          <w:rPr>
            <w:sz w:val="72"/>
            <w:szCs w:val="72"/>
            <w:u w:val="single"/>
          </w:rPr>
        </w:sdtEndPr>
        <w:sdtContent>
          <w:r w:rsidR="00CF5CA7" w:rsidRPr="00E92092">
            <w:rPr>
              <w:color w:val="7030A0"/>
              <w:sz w:val="72"/>
              <w:szCs w:val="72"/>
              <w:u w:val="single"/>
            </w:rPr>
            <w:t>Planning</w:t>
          </w:r>
        </w:sdtContent>
      </w:sdt>
    </w:p>
    <w:p w14:paraId="791690FB" w14:textId="10F5D97A" w:rsidR="00CF5CA7" w:rsidRDefault="004910F0" w:rsidP="00CF5CA7">
      <w:pPr>
        <w:rPr>
          <w:sz w:val="28"/>
          <w:szCs w:val="28"/>
        </w:rPr>
      </w:pPr>
      <w:r>
        <w:rPr>
          <w:sz w:val="28"/>
          <w:szCs w:val="28"/>
        </w:rPr>
        <w:t>Step 1:     Work with the client.</w:t>
      </w:r>
    </w:p>
    <w:p w14:paraId="476C7979" w14:textId="4C2CEC35" w:rsidR="004910F0" w:rsidRDefault="00C06FDF" w:rsidP="00CF5CA7">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E7D39C7" wp14:editId="2760E79E">
                <wp:simplePos x="0" y="0"/>
                <wp:positionH relativeFrom="column">
                  <wp:posOffset>2419350</wp:posOffset>
                </wp:positionH>
                <wp:positionV relativeFrom="paragraph">
                  <wp:posOffset>26035</wp:posOffset>
                </wp:positionV>
                <wp:extent cx="476250" cy="180975"/>
                <wp:effectExtent l="0" t="19050" r="38100" b="47625"/>
                <wp:wrapNone/>
                <wp:docPr id="443175435" name="Arrow: Right 2"/>
                <wp:cNvGraphicFramePr/>
                <a:graphic xmlns:a="http://schemas.openxmlformats.org/drawingml/2006/main">
                  <a:graphicData uri="http://schemas.microsoft.com/office/word/2010/wordprocessingShape">
                    <wps:wsp>
                      <wps:cNvSpPr/>
                      <wps:spPr>
                        <a:xfrm>
                          <a:off x="0" y="0"/>
                          <a:ext cx="476250" cy="180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F2A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90.5pt;margin-top:2.05pt;width:3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" adj="17496" fillcolor="#006683 [3204]" strokecolor="#000f13 [484]" strokeweight="2pt"/>
            </w:pict>
          </mc:Fallback>
        </mc:AlternateContent>
      </w:r>
      <w:r w:rsidR="004910F0">
        <w:rPr>
          <w:sz w:val="28"/>
          <w:szCs w:val="28"/>
        </w:rPr>
        <w:t>Step 2:     Prioritize Problems.</w:t>
      </w:r>
      <w:r w:rsidR="00DC41D4">
        <w:rPr>
          <w:sz w:val="28"/>
          <w:szCs w:val="28"/>
        </w:rPr>
        <w:t xml:space="preserve">                 </w:t>
      </w:r>
      <w:r w:rsidR="00A668BC">
        <w:rPr>
          <w:sz w:val="28"/>
          <w:szCs w:val="28"/>
        </w:rPr>
        <w:t>A.  _____________________________</w:t>
      </w:r>
    </w:p>
    <w:p w14:paraId="570895D9" w14:textId="6ED94B74" w:rsidR="00A668BC" w:rsidRDefault="00A668BC" w:rsidP="00CF5CA7">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B.  _____________________________</w:t>
      </w:r>
    </w:p>
    <w:p w14:paraId="13810992" w14:textId="2DC47F8C" w:rsidR="00A668BC" w:rsidRDefault="00A668BC" w:rsidP="00CF5CA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C.  _____________________________</w:t>
      </w:r>
    </w:p>
    <w:p w14:paraId="59062F02" w14:textId="4794E1C4" w:rsidR="00B11B89" w:rsidRDefault="00B11B89" w:rsidP="00CF5CA7">
      <w:pPr>
        <w:rPr>
          <w:sz w:val="28"/>
          <w:szCs w:val="28"/>
        </w:rPr>
      </w:pPr>
      <w:r>
        <w:rPr>
          <w:sz w:val="28"/>
          <w:szCs w:val="28"/>
        </w:rPr>
        <w:t>Step 3:  Translate problems into needs.</w:t>
      </w:r>
    </w:p>
    <w:p w14:paraId="2CAED867" w14:textId="0F74E461" w:rsidR="006F2E84" w:rsidRDefault="006D54F0" w:rsidP="00CF5CA7">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08FCE3DE" wp14:editId="0F3BC8C2">
                <wp:simplePos x="0" y="0"/>
                <wp:positionH relativeFrom="column">
                  <wp:posOffset>2266950</wp:posOffset>
                </wp:positionH>
                <wp:positionV relativeFrom="paragraph">
                  <wp:posOffset>27940</wp:posOffset>
                </wp:positionV>
                <wp:extent cx="476250" cy="180975"/>
                <wp:effectExtent l="0" t="19050" r="38100" b="47625"/>
                <wp:wrapNone/>
                <wp:docPr id="1912814542" name="Arrow: Right 2"/>
                <wp:cNvGraphicFramePr/>
                <a:graphic xmlns:a="http://schemas.openxmlformats.org/drawingml/2006/main">
                  <a:graphicData uri="http://schemas.microsoft.com/office/word/2010/wordprocessingShape">
                    <wps:wsp>
                      <wps:cNvSpPr/>
                      <wps:spPr>
                        <a:xfrm>
                          <a:off x="0" y="0"/>
                          <a:ext cx="476250" cy="180975"/>
                        </a:xfrm>
                        <a:prstGeom prst="rightArrow">
                          <a:avLst/>
                        </a:prstGeom>
                        <a:solidFill>
                          <a:srgbClr val="006683"/>
                        </a:solidFill>
                        <a:ln w="25400" cap="flat" cmpd="sng" algn="ctr">
                          <a:solidFill>
                            <a:srgbClr val="006683">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22ED2" id="Arrow: Right 2" o:spid="_x0000_s1026" type="#_x0000_t13" style="position:absolute;margin-left:178.5pt;margin-top:2.2pt;width:3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" adj="17496" fillcolor="#006683" strokecolor="#002734" strokeweight="2pt"/>
            </w:pict>
          </mc:Fallback>
        </mc:AlternateContent>
      </w:r>
      <w:r w:rsidR="00A223F2">
        <w:rPr>
          <w:sz w:val="28"/>
          <w:szCs w:val="28"/>
        </w:rPr>
        <w:t xml:space="preserve">          </w:t>
      </w:r>
      <w:r>
        <w:rPr>
          <w:sz w:val="28"/>
          <w:szCs w:val="28"/>
        </w:rPr>
        <w:t xml:space="preserve">PROBLEM                                              </w:t>
      </w:r>
      <w:r w:rsidR="00D005C3">
        <w:rPr>
          <w:sz w:val="28"/>
          <w:szCs w:val="28"/>
        </w:rPr>
        <w:t xml:space="preserve">   </w:t>
      </w:r>
      <w:r>
        <w:rPr>
          <w:sz w:val="28"/>
          <w:szCs w:val="28"/>
        </w:rPr>
        <w:t>NEED</w:t>
      </w:r>
    </w:p>
    <w:p w14:paraId="2AF6F62C" w14:textId="11A7FBDF" w:rsidR="006D54F0" w:rsidRDefault="00D005C3" w:rsidP="00D005C3">
      <w:pPr>
        <w:pStyle w:val="ListParagraph"/>
        <w:numPr>
          <w:ilvl w:val="0"/>
          <w:numId w:val="23"/>
        </w:numPr>
        <w:rPr>
          <w:sz w:val="28"/>
          <w:szCs w:val="28"/>
        </w:rPr>
      </w:pPr>
      <w:r>
        <w:rPr>
          <w:sz w:val="28"/>
          <w:szCs w:val="28"/>
        </w:rPr>
        <w:t xml:space="preserve"> _____________________</w:t>
      </w:r>
      <w:r w:rsidR="00917F0A">
        <w:rPr>
          <w:sz w:val="28"/>
          <w:szCs w:val="28"/>
        </w:rPr>
        <w:t>___</w:t>
      </w:r>
      <w:r>
        <w:rPr>
          <w:sz w:val="28"/>
          <w:szCs w:val="28"/>
        </w:rPr>
        <w:t xml:space="preserve">_   </w:t>
      </w:r>
      <w:r>
        <w:rPr>
          <w:sz w:val="28"/>
          <w:szCs w:val="28"/>
        </w:rPr>
        <w:tab/>
      </w:r>
      <w:r w:rsidR="00917F0A">
        <w:rPr>
          <w:sz w:val="28"/>
          <w:szCs w:val="28"/>
        </w:rPr>
        <w:tab/>
      </w:r>
      <w:r>
        <w:rPr>
          <w:sz w:val="28"/>
          <w:szCs w:val="28"/>
        </w:rPr>
        <w:t>A.  ____________________________</w:t>
      </w:r>
    </w:p>
    <w:p w14:paraId="563DE6CA" w14:textId="33C46D75" w:rsidR="008B1D0E" w:rsidRDefault="008B1D0E" w:rsidP="00D005C3">
      <w:pPr>
        <w:pStyle w:val="ListParagraph"/>
        <w:numPr>
          <w:ilvl w:val="0"/>
          <w:numId w:val="23"/>
        </w:numPr>
        <w:rPr>
          <w:sz w:val="28"/>
          <w:szCs w:val="28"/>
        </w:rPr>
      </w:pPr>
      <w:r>
        <w:rPr>
          <w:sz w:val="28"/>
          <w:szCs w:val="28"/>
        </w:rPr>
        <w:t>_____________________</w:t>
      </w:r>
      <w:r w:rsidR="00917F0A">
        <w:rPr>
          <w:sz w:val="28"/>
          <w:szCs w:val="28"/>
        </w:rPr>
        <w:t>___</w:t>
      </w:r>
      <w:r>
        <w:rPr>
          <w:sz w:val="28"/>
          <w:szCs w:val="28"/>
        </w:rPr>
        <w:t>_</w:t>
      </w:r>
      <w:r>
        <w:rPr>
          <w:sz w:val="28"/>
          <w:szCs w:val="28"/>
        </w:rPr>
        <w:tab/>
        <w:t xml:space="preserve">         B.  ____________________________</w:t>
      </w:r>
    </w:p>
    <w:p w14:paraId="5029AB9E" w14:textId="4B7015BD" w:rsidR="008B1D0E" w:rsidRDefault="00A223F2" w:rsidP="00D005C3">
      <w:pPr>
        <w:pStyle w:val="ListParagraph"/>
        <w:numPr>
          <w:ilvl w:val="0"/>
          <w:numId w:val="23"/>
        </w:numPr>
        <w:rPr>
          <w:sz w:val="28"/>
          <w:szCs w:val="28"/>
        </w:rPr>
      </w:pPr>
      <w:r>
        <w:rPr>
          <w:sz w:val="28"/>
          <w:szCs w:val="28"/>
        </w:rPr>
        <w:t>_____________________</w:t>
      </w:r>
      <w:r w:rsidR="00917F0A">
        <w:rPr>
          <w:sz w:val="28"/>
          <w:szCs w:val="28"/>
        </w:rPr>
        <w:t>___</w:t>
      </w:r>
      <w:r>
        <w:rPr>
          <w:sz w:val="28"/>
          <w:szCs w:val="28"/>
        </w:rPr>
        <w:t>_</w:t>
      </w:r>
      <w:r>
        <w:rPr>
          <w:sz w:val="28"/>
          <w:szCs w:val="28"/>
        </w:rPr>
        <w:tab/>
        <w:t xml:space="preserve">         C.  ____________________________</w:t>
      </w:r>
    </w:p>
    <w:p w14:paraId="375AFA87" w14:textId="77777777" w:rsidR="00BB686F" w:rsidRDefault="00BB686F" w:rsidP="00CA6E5A">
      <w:pPr>
        <w:rPr>
          <w:sz w:val="24"/>
          <w:szCs w:val="24"/>
        </w:rPr>
      </w:pPr>
    </w:p>
    <w:p w14:paraId="144B92F2" w14:textId="2CCFB4E2" w:rsidR="00CA6E5A" w:rsidRDefault="00CA6E5A" w:rsidP="00CA6E5A">
      <w:pPr>
        <w:rPr>
          <w:sz w:val="28"/>
          <w:szCs w:val="28"/>
        </w:rPr>
      </w:pPr>
      <w:r>
        <w:rPr>
          <w:sz w:val="28"/>
          <w:szCs w:val="28"/>
        </w:rPr>
        <w:t>Step 4:  Evaluate levels of intervention for each need.</w:t>
      </w:r>
    </w:p>
    <w:p w14:paraId="3B145A0E" w14:textId="0D0BDFF8" w:rsidR="00F246F9" w:rsidRDefault="000A55C7" w:rsidP="00CA6E5A">
      <w:pPr>
        <w:rPr>
          <w:sz w:val="28"/>
          <w:szCs w:val="28"/>
        </w:rPr>
      </w:pPr>
      <w:r>
        <w:rPr>
          <w:sz w:val="28"/>
          <w:szCs w:val="28"/>
        </w:rPr>
        <w:tab/>
        <w:t xml:space="preserve">   Need #1:  ___________________________________________</w:t>
      </w:r>
    </w:p>
    <w:p w14:paraId="462E30C5" w14:textId="13BCA92E" w:rsidR="000A55C7" w:rsidRDefault="000A55C7" w:rsidP="00CA6E5A">
      <w:pPr>
        <w:rPr>
          <w:sz w:val="28"/>
          <w:szCs w:val="28"/>
        </w:rPr>
      </w:pPr>
      <w:r>
        <w:rPr>
          <w:sz w:val="28"/>
          <w:szCs w:val="28"/>
        </w:rPr>
        <w:tab/>
        <w:t xml:space="preserve">   Need</w:t>
      </w:r>
      <w:r w:rsidR="000806F8">
        <w:rPr>
          <w:sz w:val="28"/>
          <w:szCs w:val="28"/>
        </w:rPr>
        <w:t xml:space="preserve"> #2:  ___________________________________________</w:t>
      </w:r>
    </w:p>
    <w:p w14:paraId="3923868D" w14:textId="4105BDCB" w:rsidR="000806F8" w:rsidRDefault="000806F8" w:rsidP="00CA6E5A">
      <w:pPr>
        <w:rPr>
          <w:sz w:val="28"/>
          <w:szCs w:val="28"/>
        </w:rPr>
      </w:pPr>
      <w:r>
        <w:rPr>
          <w:sz w:val="28"/>
          <w:szCs w:val="28"/>
        </w:rPr>
        <w:tab/>
        <w:t xml:space="preserve">   Need #</w:t>
      </w:r>
      <w:r w:rsidR="006F45C4">
        <w:rPr>
          <w:sz w:val="28"/>
          <w:szCs w:val="28"/>
        </w:rPr>
        <w:t>3:  ___________________________________________</w:t>
      </w:r>
    </w:p>
    <w:p w14:paraId="75F478E2" w14:textId="77777777" w:rsidR="006B4C0B" w:rsidRDefault="006B4C0B" w:rsidP="00CA6E5A">
      <w:pPr>
        <w:rPr>
          <w:sz w:val="28"/>
          <w:szCs w:val="28"/>
        </w:rPr>
      </w:pPr>
    </w:p>
    <w:p w14:paraId="78245D26" w14:textId="5CA9028B" w:rsidR="001D3193" w:rsidRDefault="00101182" w:rsidP="00D457F8">
      <w:pPr>
        <w:pStyle w:val="ListParagraph"/>
        <w:numPr>
          <w:ilvl w:val="0"/>
          <w:numId w:val="25"/>
        </w:numPr>
        <w:rPr>
          <w:sz w:val="28"/>
          <w:szCs w:val="28"/>
        </w:rPr>
      </w:pPr>
      <w:r>
        <w:rPr>
          <w:noProof/>
          <w:sz w:val="28"/>
          <w:szCs w:val="28"/>
        </w:rPr>
        <mc:AlternateContent>
          <mc:Choice Requires="wps">
            <w:drawing>
              <wp:anchor distT="0" distB="0" distL="114300" distR="114300" simplePos="0" relativeHeight="251666432" behindDoc="0" locked="0" layoutInCell="1" allowOverlap="1" wp14:anchorId="5F7A35B6" wp14:editId="319D630E">
                <wp:simplePos x="0" y="0"/>
                <wp:positionH relativeFrom="column">
                  <wp:posOffset>1581150</wp:posOffset>
                </wp:positionH>
                <wp:positionV relativeFrom="paragraph">
                  <wp:posOffset>27940</wp:posOffset>
                </wp:positionV>
                <wp:extent cx="447675" cy="85725"/>
                <wp:effectExtent l="0" t="19050" r="47625" b="47625"/>
                <wp:wrapNone/>
                <wp:docPr id="249365839" name="Arrow: Right 3"/>
                <wp:cNvGraphicFramePr/>
                <a:graphic xmlns:a="http://schemas.openxmlformats.org/drawingml/2006/main">
                  <a:graphicData uri="http://schemas.microsoft.com/office/word/2010/wordprocessingShape">
                    <wps:wsp>
                      <wps:cNvSpPr/>
                      <wps:spPr>
                        <a:xfrm>
                          <a:off x="0" y="0"/>
                          <a:ext cx="447675" cy="857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992E" id="Arrow: Right 3" o:spid="_x0000_s1026" type="#_x0000_t13" style="position:absolute;margin-left:124.5pt;margin-top:2.2pt;width:35.2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" adj="19532" fillcolor="#006683 [3204]" strokecolor="#000f13 [484]" strokeweight="2pt"/>
            </w:pict>
          </mc:Fallback>
        </mc:AlternateContent>
      </w:r>
      <w:r>
        <w:rPr>
          <w:noProof/>
          <w:sz w:val="28"/>
          <w:szCs w:val="28"/>
        </w:rPr>
        <mc:AlternateContent>
          <mc:Choice Requires="wps">
            <w:drawing>
              <wp:anchor distT="0" distB="0" distL="114300" distR="114300" simplePos="0" relativeHeight="251668480" behindDoc="0" locked="0" layoutInCell="1" allowOverlap="1" wp14:anchorId="238B39BD" wp14:editId="1E09A699">
                <wp:simplePos x="0" y="0"/>
                <wp:positionH relativeFrom="column">
                  <wp:posOffset>3352800</wp:posOffset>
                </wp:positionH>
                <wp:positionV relativeFrom="paragraph">
                  <wp:posOffset>27940</wp:posOffset>
                </wp:positionV>
                <wp:extent cx="266700" cy="85725"/>
                <wp:effectExtent l="0" t="19050" r="38100" b="47625"/>
                <wp:wrapNone/>
                <wp:docPr id="2115401670" name="Arrow: Right 2"/>
                <wp:cNvGraphicFramePr/>
                <a:graphic xmlns:a="http://schemas.openxmlformats.org/drawingml/2006/main">
                  <a:graphicData uri="http://schemas.microsoft.com/office/word/2010/wordprocessingShape">
                    <wps:wsp>
                      <wps:cNvSpPr/>
                      <wps:spPr>
                        <a:xfrm>
                          <a:off x="0" y="0"/>
                          <a:ext cx="266700" cy="857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3858" id="Arrow: Right 2" o:spid="_x0000_s1026" type="#_x0000_t13" style="position:absolute;margin-left:264pt;margin-top:2.2pt;width:21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" adj="18129" fillcolor="#006683 [3204]" strokecolor="#000f13 [484]" strokeweight="2pt"/>
            </w:pict>
          </mc:Fallback>
        </mc:AlternateContent>
      </w:r>
      <w:r w:rsidR="00D457F8">
        <w:rPr>
          <w:sz w:val="28"/>
          <w:szCs w:val="28"/>
        </w:rPr>
        <w:t>I</w:t>
      </w:r>
      <w:r w:rsidR="00323751">
        <w:rPr>
          <w:sz w:val="28"/>
          <w:szCs w:val="28"/>
        </w:rPr>
        <w:t>dentify</w:t>
      </w:r>
      <w:r w:rsidR="00323751">
        <w:rPr>
          <w:sz w:val="28"/>
          <w:szCs w:val="28"/>
        </w:rPr>
        <w:tab/>
      </w:r>
      <w:r w:rsidR="00323751">
        <w:rPr>
          <w:sz w:val="28"/>
          <w:szCs w:val="28"/>
        </w:rPr>
        <w:tab/>
      </w:r>
      <w:r w:rsidR="00323751">
        <w:rPr>
          <w:sz w:val="28"/>
          <w:szCs w:val="28"/>
        </w:rPr>
        <w:tab/>
        <w:t>b.  Propose</w:t>
      </w:r>
      <w:r w:rsidR="00323751">
        <w:rPr>
          <w:sz w:val="28"/>
          <w:szCs w:val="28"/>
        </w:rPr>
        <w:tab/>
      </w:r>
      <w:r w:rsidR="00323751">
        <w:rPr>
          <w:sz w:val="28"/>
          <w:szCs w:val="28"/>
        </w:rPr>
        <w:tab/>
      </w:r>
      <w:r w:rsidR="004D0789">
        <w:rPr>
          <w:sz w:val="28"/>
          <w:szCs w:val="28"/>
        </w:rPr>
        <w:t xml:space="preserve">   </w:t>
      </w:r>
      <w:r w:rsidR="00323751">
        <w:rPr>
          <w:sz w:val="28"/>
          <w:szCs w:val="28"/>
        </w:rPr>
        <w:t>Evaluate</w:t>
      </w:r>
    </w:p>
    <w:p w14:paraId="34EEEC52" w14:textId="57FE227F" w:rsidR="00323751" w:rsidRPr="00D457F8" w:rsidRDefault="00323751" w:rsidP="00323751">
      <w:pPr>
        <w:pStyle w:val="ListParagraph"/>
        <w:ind w:left="1080"/>
        <w:rPr>
          <w:sz w:val="28"/>
          <w:szCs w:val="28"/>
        </w:rPr>
      </w:pPr>
      <w:r>
        <w:rPr>
          <w:sz w:val="28"/>
          <w:szCs w:val="28"/>
        </w:rPr>
        <w:t>Alternatives</w:t>
      </w:r>
      <w:r>
        <w:rPr>
          <w:sz w:val="28"/>
          <w:szCs w:val="28"/>
        </w:rPr>
        <w:tab/>
      </w:r>
      <w:r>
        <w:rPr>
          <w:sz w:val="28"/>
          <w:szCs w:val="28"/>
        </w:rPr>
        <w:tab/>
        <w:t xml:space="preserve">     solutions</w:t>
      </w:r>
      <w:r w:rsidR="008F6ED6">
        <w:rPr>
          <w:sz w:val="28"/>
          <w:szCs w:val="28"/>
        </w:rPr>
        <w:tab/>
      </w:r>
      <w:r w:rsidR="008F6ED6">
        <w:rPr>
          <w:sz w:val="28"/>
          <w:szCs w:val="28"/>
        </w:rPr>
        <w:tab/>
      </w:r>
      <w:r w:rsidR="008F6ED6">
        <w:rPr>
          <w:sz w:val="28"/>
          <w:szCs w:val="28"/>
        </w:rPr>
        <w:tab/>
      </w:r>
      <w:r w:rsidR="008F6ED6">
        <w:rPr>
          <w:sz w:val="28"/>
          <w:szCs w:val="28"/>
        </w:rPr>
        <w:tab/>
        <w:t xml:space="preserve">    </w:t>
      </w:r>
    </w:p>
    <w:tbl>
      <w:tblPr>
        <w:tblStyle w:val="TableGrid"/>
        <w:tblpPr w:leftFromText="180" w:rightFromText="180" w:vertAnchor="text" w:horzAnchor="margin" w:tblpY="1"/>
        <w:tblW w:w="0" w:type="auto"/>
        <w:tblLook w:val="04A0" w:firstRow="1" w:lastRow="0" w:firstColumn="1" w:lastColumn="0" w:noHBand="0" w:noVBand="1"/>
      </w:tblPr>
      <w:tblGrid>
        <w:gridCol w:w="10790"/>
      </w:tblGrid>
      <w:tr w:rsidR="004D0789" w14:paraId="3F725A7C" w14:textId="77777777" w:rsidTr="004D0789">
        <w:tc>
          <w:tcPr>
            <w:tcW w:w="10790" w:type="dxa"/>
          </w:tcPr>
          <w:tbl>
            <w:tblPr>
              <w:tblStyle w:val="TableGrid"/>
              <w:tblpPr w:leftFromText="180" w:rightFromText="180" w:horzAnchor="margin" w:tblpY="615"/>
              <w:tblOverlap w:val="never"/>
              <w:tblW w:w="0" w:type="auto"/>
              <w:tblLook w:val="04A0" w:firstRow="1" w:lastRow="0" w:firstColumn="1" w:lastColumn="0" w:noHBand="0" w:noVBand="1"/>
            </w:tblPr>
            <w:tblGrid>
              <w:gridCol w:w="3505"/>
              <w:gridCol w:w="2340"/>
              <w:gridCol w:w="1350"/>
              <w:gridCol w:w="1256"/>
              <w:gridCol w:w="2113"/>
            </w:tblGrid>
            <w:tr w:rsidR="004D0789" w14:paraId="363236F1" w14:textId="77777777" w:rsidTr="006B4C0B">
              <w:trPr>
                <w:trHeight w:val="70"/>
              </w:trPr>
              <w:tc>
                <w:tcPr>
                  <w:tcW w:w="3505" w:type="dxa"/>
                </w:tcPr>
                <w:p w14:paraId="01D399CA" w14:textId="77777777" w:rsidR="004D0789" w:rsidRDefault="004D0789" w:rsidP="004D0789">
                  <w:pPr>
                    <w:rPr>
                      <w:sz w:val="28"/>
                      <w:szCs w:val="28"/>
                    </w:rPr>
                  </w:pPr>
                  <w:r>
                    <w:rPr>
                      <w:sz w:val="28"/>
                      <w:szCs w:val="28"/>
                    </w:rPr>
                    <w:t>Micro</w:t>
                  </w:r>
                </w:p>
              </w:tc>
              <w:tc>
                <w:tcPr>
                  <w:tcW w:w="2340" w:type="dxa"/>
                </w:tcPr>
                <w:p w14:paraId="2DBF9B46" w14:textId="77777777" w:rsidR="004D0789" w:rsidRDefault="004D0789" w:rsidP="004D0789">
                  <w:pPr>
                    <w:rPr>
                      <w:sz w:val="28"/>
                      <w:szCs w:val="28"/>
                    </w:rPr>
                  </w:pPr>
                </w:p>
              </w:tc>
              <w:tc>
                <w:tcPr>
                  <w:tcW w:w="1350" w:type="dxa"/>
                </w:tcPr>
                <w:p w14:paraId="2AB48B73" w14:textId="77777777" w:rsidR="004D0789" w:rsidRDefault="004D0789" w:rsidP="004D0789">
                  <w:pPr>
                    <w:rPr>
                      <w:sz w:val="28"/>
                      <w:szCs w:val="28"/>
                    </w:rPr>
                  </w:pPr>
                </w:p>
              </w:tc>
              <w:tc>
                <w:tcPr>
                  <w:tcW w:w="1256" w:type="dxa"/>
                </w:tcPr>
                <w:p w14:paraId="6B567C0A" w14:textId="77777777" w:rsidR="004D0789" w:rsidRDefault="004D0789" w:rsidP="004D0789">
                  <w:pPr>
                    <w:rPr>
                      <w:sz w:val="28"/>
                      <w:szCs w:val="28"/>
                    </w:rPr>
                  </w:pPr>
                </w:p>
              </w:tc>
              <w:tc>
                <w:tcPr>
                  <w:tcW w:w="2113" w:type="dxa"/>
                </w:tcPr>
                <w:p w14:paraId="6FE16D7D" w14:textId="77777777" w:rsidR="004D0789" w:rsidRDefault="004D0789" w:rsidP="004D0789">
                  <w:pPr>
                    <w:rPr>
                      <w:sz w:val="28"/>
                      <w:szCs w:val="28"/>
                    </w:rPr>
                  </w:pPr>
                </w:p>
              </w:tc>
            </w:tr>
            <w:tr w:rsidR="004D0789" w14:paraId="515AE165" w14:textId="77777777" w:rsidTr="006B4C0B">
              <w:tc>
                <w:tcPr>
                  <w:tcW w:w="3505" w:type="dxa"/>
                </w:tcPr>
                <w:p w14:paraId="3F728FFF" w14:textId="77777777" w:rsidR="004D0789" w:rsidRDefault="004D0789" w:rsidP="004D0789">
                  <w:pPr>
                    <w:rPr>
                      <w:sz w:val="28"/>
                      <w:szCs w:val="28"/>
                    </w:rPr>
                  </w:pPr>
                  <w:r>
                    <w:rPr>
                      <w:sz w:val="28"/>
                      <w:szCs w:val="28"/>
                    </w:rPr>
                    <w:t>Mezzo</w:t>
                  </w:r>
                </w:p>
              </w:tc>
              <w:tc>
                <w:tcPr>
                  <w:tcW w:w="2340" w:type="dxa"/>
                </w:tcPr>
                <w:p w14:paraId="290AF850" w14:textId="77777777" w:rsidR="004D0789" w:rsidRDefault="004D0789" w:rsidP="004D0789">
                  <w:pPr>
                    <w:rPr>
                      <w:sz w:val="28"/>
                      <w:szCs w:val="28"/>
                    </w:rPr>
                  </w:pPr>
                </w:p>
              </w:tc>
              <w:tc>
                <w:tcPr>
                  <w:tcW w:w="1350" w:type="dxa"/>
                </w:tcPr>
                <w:p w14:paraId="24E4E444" w14:textId="77777777" w:rsidR="004D0789" w:rsidRDefault="004D0789" w:rsidP="004D0789">
                  <w:pPr>
                    <w:rPr>
                      <w:sz w:val="28"/>
                      <w:szCs w:val="28"/>
                    </w:rPr>
                  </w:pPr>
                </w:p>
              </w:tc>
              <w:tc>
                <w:tcPr>
                  <w:tcW w:w="1256" w:type="dxa"/>
                </w:tcPr>
                <w:p w14:paraId="7C15B7F3" w14:textId="77777777" w:rsidR="004D0789" w:rsidRDefault="004D0789" w:rsidP="004D0789">
                  <w:pPr>
                    <w:rPr>
                      <w:sz w:val="28"/>
                      <w:szCs w:val="28"/>
                    </w:rPr>
                  </w:pPr>
                </w:p>
              </w:tc>
              <w:tc>
                <w:tcPr>
                  <w:tcW w:w="2113" w:type="dxa"/>
                </w:tcPr>
                <w:p w14:paraId="683EEEC5" w14:textId="77777777" w:rsidR="004D0789" w:rsidRDefault="004D0789" w:rsidP="004D0789">
                  <w:pPr>
                    <w:rPr>
                      <w:sz w:val="28"/>
                      <w:szCs w:val="28"/>
                    </w:rPr>
                  </w:pPr>
                </w:p>
              </w:tc>
            </w:tr>
            <w:tr w:rsidR="004D0789" w14:paraId="1716781E" w14:textId="77777777" w:rsidTr="006B4C0B">
              <w:tc>
                <w:tcPr>
                  <w:tcW w:w="3505" w:type="dxa"/>
                </w:tcPr>
                <w:p w14:paraId="2685B3C3" w14:textId="77777777" w:rsidR="004D0789" w:rsidRDefault="004D0789" w:rsidP="004D0789">
                  <w:pPr>
                    <w:rPr>
                      <w:sz w:val="28"/>
                      <w:szCs w:val="28"/>
                    </w:rPr>
                  </w:pPr>
                  <w:r>
                    <w:rPr>
                      <w:sz w:val="28"/>
                      <w:szCs w:val="28"/>
                    </w:rPr>
                    <w:t>Macro</w:t>
                  </w:r>
                </w:p>
              </w:tc>
              <w:tc>
                <w:tcPr>
                  <w:tcW w:w="2340" w:type="dxa"/>
                </w:tcPr>
                <w:p w14:paraId="724E1209" w14:textId="77777777" w:rsidR="004D0789" w:rsidRDefault="004D0789" w:rsidP="004D0789">
                  <w:pPr>
                    <w:rPr>
                      <w:sz w:val="28"/>
                      <w:szCs w:val="28"/>
                    </w:rPr>
                  </w:pPr>
                </w:p>
              </w:tc>
              <w:tc>
                <w:tcPr>
                  <w:tcW w:w="1350" w:type="dxa"/>
                </w:tcPr>
                <w:p w14:paraId="3816C713" w14:textId="77777777" w:rsidR="004D0789" w:rsidRDefault="004D0789" w:rsidP="004D0789">
                  <w:pPr>
                    <w:rPr>
                      <w:sz w:val="28"/>
                      <w:szCs w:val="28"/>
                    </w:rPr>
                  </w:pPr>
                </w:p>
              </w:tc>
              <w:tc>
                <w:tcPr>
                  <w:tcW w:w="1256" w:type="dxa"/>
                </w:tcPr>
                <w:p w14:paraId="5CDFFBA4" w14:textId="77777777" w:rsidR="004D0789" w:rsidRDefault="004D0789" w:rsidP="004D0789">
                  <w:pPr>
                    <w:rPr>
                      <w:sz w:val="28"/>
                      <w:szCs w:val="28"/>
                    </w:rPr>
                  </w:pPr>
                </w:p>
              </w:tc>
              <w:tc>
                <w:tcPr>
                  <w:tcW w:w="2113" w:type="dxa"/>
                </w:tcPr>
                <w:p w14:paraId="17C5B752" w14:textId="77777777" w:rsidR="004D0789" w:rsidRDefault="004D0789" w:rsidP="004D0789">
                  <w:pPr>
                    <w:rPr>
                      <w:sz w:val="28"/>
                      <w:szCs w:val="28"/>
                    </w:rPr>
                  </w:pPr>
                </w:p>
              </w:tc>
            </w:tr>
          </w:tbl>
          <w:p w14:paraId="540ADAA2" w14:textId="77777777" w:rsidR="004D0789" w:rsidRDefault="004D0789" w:rsidP="004D0789">
            <w:pPr>
              <w:rPr>
                <w:sz w:val="28"/>
                <w:szCs w:val="28"/>
              </w:rPr>
            </w:pPr>
            <w:r>
              <w:rPr>
                <w:sz w:val="28"/>
                <w:szCs w:val="28"/>
              </w:rPr>
              <w:t xml:space="preserve">                                                                                Pros          Cons      Client Strengths</w:t>
            </w:r>
          </w:p>
        </w:tc>
      </w:tr>
    </w:tbl>
    <w:p w14:paraId="451B48B0" w14:textId="77777777" w:rsidR="001D3193" w:rsidRDefault="001D3193" w:rsidP="00CA6E5A">
      <w:pPr>
        <w:rPr>
          <w:sz w:val="24"/>
          <w:szCs w:val="24"/>
        </w:rPr>
      </w:pPr>
    </w:p>
    <w:p w14:paraId="4F240EBE" w14:textId="77777777" w:rsidR="00E92092" w:rsidRDefault="00E92092" w:rsidP="00CA6E5A">
      <w:pPr>
        <w:rPr>
          <w:sz w:val="24"/>
          <w:szCs w:val="24"/>
        </w:rPr>
      </w:pPr>
    </w:p>
    <w:p w14:paraId="4F43D4FB" w14:textId="77777777" w:rsidR="00E92092" w:rsidRDefault="00E92092" w:rsidP="00CA6E5A">
      <w:pPr>
        <w:rPr>
          <w:sz w:val="24"/>
          <w:szCs w:val="24"/>
        </w:rPr>
      </w:pPr>
    </w:p>
    <w:p w14:paraId="21545794" w14:textId="403A15AA" w:rsidR="00466A8E" w:rsidRDefault="00466A8E" w:rsidP="00466A8E">
      <w:pPr>
        <w:rPr>
          <w:sz w:val="52"/>
          <w:szCs w:val="52"/>
        </w:rPr>
      </w:pPr>
      <w:r w:rsidRPr="00A03A4C">
        <w:rPr>
          <w:sz w:val="52"/>
          <w:szCs w:val="52"/>
        </w:rPr>
        <w:lastRenderedPageBreak/>
        <w:t>Form P</w:t>
      </w:r>
      <w:r>
        <w:rPr>
          <w:sz w:val="52"/>
          <w:szCs w:val="52"/>
        </w:rPr>
        <w:t xml:space="preserve"> </w:t>
      </w:r>
      <w:r w:rsidRPr="00442CF0">
        <w:rPr>
          <w:sz w:val="36"/>
          <w:szCs w:val="36"/>
        </w:rPr>
        <w:t>(cont.)</w:t>
      </w:r>
    </w:p>
    <w:p w14:paraId="5CC76545" w14:textId="77777777" w:rsidR="00466A8E" w:rsidRDefault="00466A8E" w:rsidP="00CA6E5A">
      <w:pPr>
        <w:rPr>
          <w:sz w:val="24"/>
          <w:szCs w:val="24"/>
        </w:rPr>
      </w:pPr>
    </w:p>
    <w:p w14:paraId="67846582" w14:textId="012753D3" w:rsidR="006B4C0B" w:rsidRPr="0064695F" w:rsidRDefault="006B4C0B" w:rsidP="00CA6E5A">
      <w:pPr>
        <w:rPr>
          <w:sz w:val="28"/>
          <w:szCs w:val="28"/>
        </w:rPr>
      </w:pPr>
      <w:r w:rsidRPr="0064695F">
        <w:rPr>
          <w:sz w:val="28"/>
          <w:szCs w:val="28"/>
        </w:rPr>
        <w:t xml:space="preserve">Step 5:  </w:t>
      </w:r>
      <w:r w:rsidR="008B52BB" w:rsidRPr="0064695F">
        <w:rPr>
          <w:sz w:val="28"/>
          <w:szCs w:val="28"/>
        </w:rPr>
        <w:t>Establish goals.</w:t>
      </w:r>
    </w:p>
    <w:p w14:paraId="41564AE3" w14:textId="77777777" w:rsidR="0064695F" w:rsidRDefault="0064695F" w:rsidP="00CA6E5A">
      <w:pPr>
        <w:rPr>
          <w:sz w:val="24"/>
          <w:szCs w:val="24"/>
        </w:rPr>
      </w:pPr>
    </w:p>
    <w:p w14:paraId="2C6E16D5" w14:textId="00381ACA" w:rsidR="008B52BB" w:rsidRPr="0064695F" w:rsidRDefault="008B52BB" w:rsidP="00CA6E5A">
      <w:pPr>
        <w:rPr>
          <w:sz w:val="28"/>
          <w:szCs w:val="28"/>
        </w:rPr>
      </w:pPr>
      <w:r w:rsidRPr="0064695F">
        <w:rPr>
          <w:sz w:val="28"/>
          <w:szCs w:val="28"/>
        </w:rPr>
        <w:t>Step 6:  Specify objectives.</w:t>
      </w:r>
    </w:p>
    <w:p w14:paraId="2838B937" w14:textId="77777777" w:rsidR="0064695F" w:rsidRDefault="0064695F" w:rsidP="00CA6E5A">
      <w:pPr>
        <w:rPr>
          <w:sz w:val="24"/>
          <w:szCs w:val="24"/>
        </w:rPr>
      </w:pPr>
    </w:p>
    <w:p w14:paraId="54D02E83" w14:textId="3589BD81" w:rsidR="008B52BB" w:rsidRPr="0064695F" w:rsidRDefault="008B52BB" w:rsidP="00CA6E5A">
      <w:pPr>
        <w:rPr>
          <w:sz w:val="28"/>
          <w:szCs w:val="28"/>
        </w:rPr>
      </w:pPr>
      <w:r w:rsidRPr="0064695F">
        <w:rPr>
          <w:sz w:val="28"/>
          <w:szCs w:val="28"/>
        </w:rPr>
        <w:t xml:space="preserve">Step 7:  </w:t>
      </w:r>
      <w:r w:rsidR="00E92092" w:rsidRPr="0064695F">
        <w:rPr>
          <w:sz w:val="28"/>
          <w:szCs w:val="28"/>
        </w:rPr>
        <w:t>Specify action steps.</w:t>
      </w:r>
    </w:p>
    <w:p w14:paraId="567E102A" w14:textId="77777777" w:rsidR="00CA17E5" w:rsidRDefault="00CA17E5" w:rsidP="00CA6E5A">
      <w:pPr>
        <w:rPr>
          <w:sz w:val="24"/>
          <w:szCs w:val="24"/>
        </w:rPr>
      </w:pPr>
    </w:p>
    <w:tbl>
      <w:tblPr>
        <w:tblStyle w:val="TableGrid"/>
        <w:tblW w:w="0" w:type="auto"/>
        <w:tblInd w:w="265" w:type="dxa"/>
        <w:tblLook w:val="04A0" w:firstRow="1" w:lastRow="0" w:firstColumn="1" w:lastColumn="0" w:noHBand="0" w:noVBand="1"/>
      </w:tblPr>
      <w:tblGrid>
        <w:gridCol w:w="10385"/>
      </w:tblGrid>
      <w:tr w:rsidR="0013195F" w14:paraId="6DAB15F2" w14:textId="77777777" w:rsidTr="0064695F">
        <w:trPr>
          <w:trHeight w:val="2039"/>
        </w:trPr>
        <w:tc>
          <w:tcPr>
            <w:tcW w:w="10385" w:type="dxa"/>
          </w:tcPr>
          <w:tbl>
            <w:tblPr>
              <w:tblStyle w:val="TableGrid"/>
              <w:tblpPr w:leftFromText="180" w:rightFromText="180" w:horzAnchor="margin" w:tblpX="-10" w:tblpY="630"/>
              <w:tblOverlap w:val="never"/>
              <w:tblW w:w="10159" w:type="dxa"/>
              <w:tblLook w:val="04A0" w:firstRow="1" w:lastRow="0" w:firstColumn="1" w:lastColumn="0" w:noHBand="0" w:noVBand="1"/>
            </w:tblPr>
            <w:tblGrid>
              <w:gridCol w:w="1737"/>
              <w:gridCol w:w="2248"/>
              <w:gridCol w:w="1904"/>
              <w:gridCol w:w="4270"/>
            </w:tblGrid>
            <w:tr w:rsidR="005C03CF" w14:paraId="41AE2EC1" w14:textId="77777777" w:rsidTr="00A548FA">
              <w:trPr>
                <w:trHeight w:val="453"/>
              </w:trPr>
              <w:tc>
                <w:tcPr>
                  <w:tcW w:w="1737" w:type="dxa"/>
                </w:tcPr>
                <w:p w14:paraId="076F0642" w14:textId="57019E76" w:rsidR="005C03CF" w:rsidRDefault="00A548FA" w:rsidP="00CA6E5A">
                  <w:pPr>
                    <w:rPr>
                      <w:sz w:val="24"/>
                      <w:szCs w:val="24"/>
                    </w:rPr>
                  </w:pPr>
                  <w:r>
                    <w:rPr>
                      <w:sz w:val="24"/>
                      <w:szCs w:val="24"/>
                    </w:rPr>
                    <w:t>1.</w:t>
                  </w:r>
                </w:p>
              </w:tc>
              <w:tc>
                <w:tcPr>
                  <w:tcW w:w="2248" w:type="dxa"/>
                </w:tcPr>
                <w:p w14:paraId="494FC274" w14:textId="77777777" w:rsidR="005C03CF" w:rsidRDefault="005C03CF" w:rsidP="00CA6E5A">
                  <w:pPr>
                    <w:rPr>
                      <w:sz w:val="24"/>
                      <w:szCs w:val="24"/>
                    </w:rPr>
                  </w:pPr>
                </w:p>
              </w:tc>
              <w:tc>
                <w:tcPr>
                  <w:tcW w:w="1904" w:type="dxa"/>
                </w:tcPr>
                <w:p w14:paraId="13E3C9FD" w14:textId="77777777" w:rsidR="005C03CF" w:rsidRDefault="005C03CF" w:rsidP="00CA6E5A">
                  <w:pPr>
                    <w:rPr>
                      <w:sz w:val="24"/>
                      <w:szCs w:val="24"/>
                    </w:rPr>
                  </w:pPr>
                </w:p>
              </w:tc>
              <w:tc>
                <w:tcPr>
                  <w:tcW w:w="4270" w:type="dxa"/>
                </w:tcPr>
                <w:p w14:paraId="24C8AD54" w14:textId="77777777" w:rsidR="005C03CF" w:rsidRDefault="005C03CF" w:rsidP="00CA6E5A">
                  <w:pPr>
                    <w:rPr>
                      <w:sz w:val="24"/>
                      <w:szCs w:val="24"/>
                    </w:rPr>
                  </w:pPr>
                </w:p>
              </w:tc>
            </w:tr>
            <w:tr w:rsidR="005C03CF" w14:paraId="3A9FEA77" w14:textId="77777777" w:rsidTr="00A548FA">
              <w:trPr>
                <w:trHeight w:val="450"/>
              </w:trPr>
              <w:tc>
                <w:tcPr>
                  <w:tcW w:w="1737" w:type="dxa"/>
                </w:tcPr>
                <w:p w14:paraId="524487A4" w14:textId="630F53C4" w:rsidR="005C03CF" w:rsidRDefault="00A548FA" w:rsidP="00CA6E5A">
                  <w:pPr>
                    <w:rPr>
                      <w:sz w:val="24"/>
                      <w:szCs w:val="24"/>
                    </w:rPr>
                  </w:pPr>
                  <w:r>
                    <w:rPr>
                      <w:sz w:val="24"/>
                      <w:szCs w:val="24"/>
                    </w:rPr>
                    <w:t>2.</w:t>
                  </w:r>
                </w:p>
              </w:tc>
              <w:tc>
                <w:tcPr>
                  <w:tcW w:w="2248" w:type="dxa"/>
                </w:tcPr>
                <w:p w14:paraId="2A147D24" w14:textId="77777777" w:rsidR="005C03CF" w:rsidRDefault="005C03CF" w:rsidP="00CA6E5A">
                  <w:pPr>
                    <w:rPr>
                      <w:sz w:val="24"/>
                      <w:szCs w:val="24"/>
                    </w:rPr>
                  </w:pPr>
                </w:p>
              </w:tc>
              <w:tc>
                <w:tcPr>
                  <w:tcW w:w="1904" w:type="dxa"/>
                </w:tcPr>
                <w:p w14:paraId="6F118A65" w14:textId="77777777" w:rsidR="005C03CF" w:rsidRDefault="005C03CF" w:rsidP="00CA6E5A">
                  <w:pPr>
                    <w:rPr>
                      <w:sz w:val="24"/>
                      <w:szCs w:val="24"/>
                    </w:rPr>
                  </w:pPr>
                </w:p>
              </w:tc>
              <w:tc>
                <w:tcPr>
                  <w:tcW w:w="4270" w:type="dxa"/>
                </w:tcPr>
                <w:p w14:paraId="0EF72700" w14:textId="77777777" w:rsidR="005C03CF" w:rsidRDefault="005C03CF" w:rsidP="00CA6E5A">
                  <w:pPr>
                    <w:rPr>
                      <w:sz w:val="24"/>
                      <w:szCs w:val="24"/>
                    </w:rPr>
                  </w:pPr>
                </w:p>
              </w:tc>
            </w:tr>
            <w:tr w:rsidR="005C03CF" w14:paraId="7B9454FA" w14:textId="77777777" w:rsidTr="00A548FA">
              <w:trPr>
                <w:trHeight w:val="450"/>
              </w:trPr>
              <w:tc>
                <w:tcPr>
                  <w:tcW w:w="1737" w:type="dxa"/>
                </w:tcPr>
                <w:p w14:paraId="23F2AB4D" w14:textId="45FBABB2" w:rsidR="005C03CF" w:rsidRDefault="00A548FA" w:rsidP="00CA6E5A">
                  <w:pPr>
                    <w:rPr>
                      <w:sz w:val="24"/>
                      <w:szCs w:val="24"/>
                    </w:rPr>
                  </w:pPr>
                  <w:r>
                    <w:rPr>
                      <w:sz w:val="24"/>
                      <w:szCs w:val="24"/>
                    </w:rPr>
                    <w:t>3.</w:t>
                  </w:r>
                </w:p>
              </w:tc>
              <w:tc>
                <w:tcPr>
                  <w:tcW w:w="2248" w:type="dxa"/>
                </w:tcPr>
                <w:p w14:paraId="2FA27B2C" w14:textId="77777777" w:rsidR="005C03CF" w:rsidRDefault="005C03CF" w:rsidP="00CA6E5A">
                  <w:pPr>
                    <w:rPr>
                      <w:sz w:val="24"/>
                      <w:szCs w:val="24"/>
                    </w:rPr>
                  </w:pPr>
                </w:p>
              </w:tc>
              <w:tc>
                <w:tcPr>
                  <w:tcW w:w="1904" w:type="dxa"/>
                </w:tcPr>
                <w:p w14:paraId="075C046E" w14:textId="77777777" w:rsidR="005C03CF" w:rsidRDefault="005C03CF" w:rsidP="00CA6E5A">
                  <w:pPr>
                    <w:rPr>
                      <w:sz w:val="24"/>
                      <w:szCs w:val="24"/>
                    </w:rPr>
                  </w:pPr>
                </w:p>
              </w:tc>
              <w:tc>
                <w:tcPr>
                  <w:tcW w:w="4270" w:type="dxa"/>
                </w:tcPr>
                <w:p w14:paraId="7022A156" w14:textId="77777777" w:rsidR="005C03CF" w:rsidRDefault="005C03CF" w:rsidP="00CA6E5A">
                  <w:pPr>
                    <w:rPr>
                      <w:sz w:val="24"/>
                      <w:szCs w:val="24"/>
                    </w:rPr>
                  </w:pPr>
                </w:p>
              </w:tc>
            </w:tr>
          </w:tbl>
          <w:p w14:paraId="531E724A" w14:textId="77777777" w:rsidR="00CA17E5" w:rsidRDefault="00CA17E5" w:rsidP="00CA6E5A">
            <w:pPr>
              <w:rPr>
                <w:sz w:val="24"/>
                <w:szCs w:val="24"/>
              </w:rPr>
            </w:pPr>
          </w:p>
          <w:p w14:paraId="4C121B38" w14:textId="70C866D8" w:rsidR="0013195F" w:rsidRDefault="00D96988" w:rsidP="00CA6E5A">
            <w:pPr>
              <w:rPr>
                <w:sz w:val="24"/>
                <w:szCs w:val="24"/>
              </w:rPr>
            </w:pPr>
            <w:r>
              <w:rPr>
                <w:sz w:val="24"/>
                <w:szCs w:val="24"/>
              </w:rPr>
              <w:t xml:space="preserve">     </w:t>
            </w:r>
            <w:r w:rsidR="00CA17E5">
              <w:rPr>
                <w:sz w:val="24"/>
                <w:szCs w:val="24"/>
              </w:rPr>
              <w:t xml:space="preserve">    </w:t>
            </w:r>
            <w:r>
              <w:rPr>
                <w:sz w:val="24"/>
                <w:szCs w:val="24"/>
              </w:rPr>
              <w:t xml:space="preserve">Who?              </w:t>
            </w:r>
            <w:r w:rsidR="00CA17E5">
              <w:rPr>
                <w:sz w:val="24"/>
                <w:szCs w:val="24"/>
              </w:rPr>
              <w:t xml:space="preserve"> </w:t>
            </w:r>
            <w:r>
              <w:rPr>
                <w:sz w:val="24"/>
                <w:szCs w:val="24"/>
              </w:rPr>
              <w:t>Will do</w:t>
            </w:r>
            <w:r w:rsidR="00831BDB">
              <w:rPr>
                <w:sz w:val="24"/>
                <w:szCs w:val="24"/>
              </w:rPr>
              <w:t xml:space="preserve"> what?                 By when?              </w:t>
            </w:r>
            <w:r w:rsidR="00CA17E5">
              <w:rPr>
                <w:sz w:val="24"/>
                <w:szCs w:val="24"/>
              </w:rPr>
              <w:t xml:space="preserve">      </w:t>
            </w:r>
            <w:r w:rsidR="00831BDB">
              <w:rPr>
                <w:sz w:val="24"/>
                <w:szCs w:val="24"/>
              </w:rPr>
              <w:t>How will you measure success?</w:t>
            </w:r>
          </w:p>
        </w:tc>
      </w:tr>
    </w:tbl>
    <w:p w14:paraId="2DFDE05B" w14:textId="77777777" w:rsidR="0013195F" w:rsidRDefault="0013195F" w:rsidP="00CA6E5A">
      <w:pPr>
        <w:rPr>
          <w:sz w:val="24"/>
          <w:szCs w:val="24"/>
        </w:rPr>
      </w:pPr>
    </w:p>
    <w:p w14:paraId="0D8C3AEA" w14:textId="7EF45690" w:rsidR="0064695F" w:rsidRPr="0064695F" w:rsidRDefault="0064695F" w:rsidP="00CA6E5A">
      <w:pPr>
        <w:rPr>
          <w:sz w:val="28"/>
          <w:szCs w:val="28"/>
        </w:rPr>
      </w:pPr>
      <w:r w:rsidRPr="0064695F">
        <w:rPr>
          <w:sz w:val="28"/>
          <w:szCs w:val="28"/>
        </w:rPr>
        <w:t>Step 8:  Formalize Contract.</w:t>
      </w:r>
    </w:p>
    <w:p w14:paraId="752AB64C" w14:textId="77777777" w:rsidR="00E92092" w:rsidRPr="006B4C0B" w:rsidRDefault="00E92092" w:rsidP="00CA6E5A">
      <w:pPr>
        <w:rPr>
          <w:sz w:val="24"/>
          <w:szCs w:val="24"/>
        </w:rPr>
      </w:pPr>
    </w:p>
    <w:p w14:paraId="1C04E2CD" w14:textId="77777777" w:rsidR="00F73A68" w:rsidRDefault="00F73A68" w:rsidP="0054724E">
      <w:pPr>
        <w:rPr>
          <w:sz w:val="52"/>
          <w:szCs w:val="52"/>
        </w:rPr>
      </w:pPr>
    </w:p>
    <w:p w14:paraId="24718DFC" w14:textId="77777777" w:rsidR="00F73A68" w:rsidRDefault="00F73A68" w:rsidP="0054724E">
      <w:pPr>
        <w:rPr>
          <w:sz w:val="52"/>
          <w:szCs w:val="52"/>
        </w:rPr>
      </w:pPr>
    </w:p>
    <w:p w14:paraId="242D46BB" w14:textId="77777777" w:rsidR="00F73A68" w:rsidRDefault="00F73A68" w:rsidP="0054724E">
      <w:pPr>
        <w:rPr>
          <w:sz w:val="52"/>
          <w:szCs w:val="52"/>
        </w:rPr>
      </w:pPr>
    </w:p>
    <w:p w14:paraId="13585028" w14:textId="77777777" w:rsidR="00F73A68" w:rsidRDefault="00F73A68" w:rsidP="0054724E">
      <w:pPr>
        <w:rPr>
          <w:sz w:val="52"/>
          <w:szCs w:val="52"/>
        </w:rPr>
      </w:pPr>
    </w:p>
    <w:p w14:paraId="4979E61B" w14:textId="77777777" w:rsidR="00F73A68" w:rsidRDefault="00F73A68" w:rsidP="0054724E">
      <w:pPr>
        <w:rPr>
          <w:sz w:val="52"/>
          <w:szCs w:val="52"/>
        </w:rPr>
      </w:pPr>
    </w:p>
    <w:p w14:paraId="3DF26025" w14:textId="77777777" w:rsidR="00F73A68" w:rsidRDefault="00F73A68" w:rsidP="0054724E">
      <w:pPr>
        <w:rPr>
          <w:sz w:val="52"/>
          <w:szCs w:val="52"/>
        </w:rPr>
      </w:pPr>
    </w:p>
    <w:p w14:paraId="620854C6" w14:textId="77777777" w:rsidR="00F73A68" w:rsidRDefault="00F73A68" w:rsidP="0054724E">
      <w:pPr>
        <w:rPr>
          <w:sz w:val="52"/>
          <w:szCs w:val="52"/>
        </w:rPr>
      </w:pPr>
    </w:p>
    <w:p w14:paraId="119A539A" w14:textId="74A90A11" w:rsidR="0054724E" w:rsidRDefault="0054724E" w:rsidP="0054724E">
      <w:pPr>
        <w:rPr>
          <w:sz w:val="52"/>
          <w:szCs w:val="52"/>
        </w:rPr>
      </w:pPr>
      <w:r w:rsidRPr="00A03A4C">
        <w:rPr>
          <w:sz w:val="52"/>
          <w:szCs w:val="52"/>
        </w:rPr>
        <w:lastRenderedPageBreak/>
        <w:t xml:space="preserve">Form </w:t>
      </w:r>
      <w:r>
        <w:rPr>
          <w:sz w:val="52"/>
          <w:szCs w:val="52"/>
        </w:rPr>
        <w:t>I</w:t>
      </w:r>
    </w:p>
    <w:sdt>
      <w:sdtPr>
        <w:rPr>
          <w:color w:val="7030A0"/>
        </w:rPr>
        <w:id w:val="2080247083"/>
        <w:placeholder>
          <w:docPart w:val="6BBD8BCE15E242178B45DC8635DF5698"/>
        </w:placeholder>
        <w15:appearance w15:val="hidden"/>
      </w:sdtPr>
      <w:sdtEndPr>
        <w:rPr>
          <w:sz w:val="72"/>
          <w:szCs w:val="72"/>
          <w:u w:val="single"/>
        </w:rPr>
      </w:sdtEndPr>
      <w:sdtContent>
        <w:p w14:paraId="73FB5ACF" w14:textId="77777777" w:rsidR="0094212B" w:rsidRDefault="005C05D0" w:rsidP="005C05D0">
          <w:pPr>
            <w:jc w:val="center"/>
            <w:rPr>
              <w:color w:val="7030A0"/>
              <w:sz w:val="72"/>
              <w:szCs w:val="72"/>
              <w:u w:val="single"/>
            </w:rPr>
          </w:pPr>
          <w:r>
            <w:rPr>
              <w:color w:val="7030A0"/>
              <w:sz w:val="72"/>
              <w:szCs w:val="72"/>
              <w:u w:val="single"/>
            </w:rPr>
            <w:t>IMPLEMENTATION</w:t>
          </w:r>
        </w:p>
        <w:p w14:paraId="531D54A3" w14:textId="44243BC2" w:rsidR="00BE7623" w:rsidRPr="00BE7623" w:rsidRDefault="00BE7623" w:rsidP="005C05D0">
          <w:pPr>
            <w:jc w:val="center"/>
            <w:rPr>
              <w:color w:val="7030A0"/>
              <w:sz w:val="28"/>
              <w:szCs w:val="28"/>
              <w:u w:val="single"/>
            </w:rPr>
          </w:pPr>
          <w:r w:rsidRPr="00BE7623">
            <w:rPr>
              <w:color w:val="7030A0"/>
              <w:sz w:val="28"/>
              <w:szCs w:val="28"/>
            </w:rPr>
            <w:t xml:space="preserve">                                                                  </w:t>
          </w:r>
          <w:r>
            <w:rPr>
              <w:color w:val="7030A0"/>
              <w:sz w:val="28"/>
              <w:szCs w:val="28"/>
              <w:u w:val="single"/>
            </w:rPr>
            <w:t>Levels of Implementation</w:t>
          </w:r>
        </w:p>
        <w:tbl>
          <w:tblPr>
            <w:tblStyle w:val="TableGrid"/>
            <w:tblW w:w="0" w:type="auto"/>
            <w:tblInd w:w="5305" w:type="dxa"/>
            <w:tblLook w:val="04A0" w:firstRow="1" w:lastRow="0" w:firstColumn="1" w:lastColumn="0" w:noHBand="0" w:noVBand="1"/>
          </w:tblPr>
          <w:tblGrid>
            <w:gridCol w:w="1800"/>
            <w:gridCol w:w="1980"/>
            <w:gridCol w:w="1705"/>
          </w:tblGrid>
          <w:tr w:rsidR="0094212B" w14:paraId="4D2AA0D0" w14:textId="77777777" w:rsidTr="000926EB">
            <w:tc>
              <w:tcPr>
                <w:tcW w:w="1800" w:type="dxa"/>
              </w:tcPr>
              <w:p w14:paraId="18341BCC" w14:textId="2FEBE899" w:rsidR="0094212B" w:rsidRPr="000926EB" w:rsidRDefault="000926EB" w:rsidP="005C05D0">
                <w:pPr>
                  <w:jc w:val="center"/>
                  <w:rPr>
                    <w:color w:val="7030A0"/>
                    <w:sz w:val="40"/>
                    <w:szCs w:val="40"/>
                    <w:u w:val="single"/>
                  </w:rPr>
                </w:pPr>
                <w:r>
                  <w:rPr>
                    <w:color w:val="7030A0"/>
                    <w:sz w:val="40"/>
                    <w:szCs w:val="40"/>
                    <w:u w:val="single"/>
                  </w:rPr>
                  <w:t>Micro</w:t>
                </w:r>
              </w:p>
            </w:tc>
            <w:tc>
              <w:tcPr>
                <w:tcW w:w="1980" w:type="dxa"/>
              </w:tcPr>
              <w:p w14:paraId="221B24EC" w14:textId="2F35EAC9" w:rsidR="0094212B" w:rsidRPr="000926EB" w:rsidRDefault="000926EB" w:rsidP="005C05D0">
                <w:pPr>
                  <w:jc w:val="center"/>
                  <w:rPr>
                    <w:color w:val="7030A0"/>
                    <w:sz w:val="40"/>
                    <w:szCs w:val="40"/>
                    <w:u w:val="single"/>
                  </w:rPr>
                </w:pPr>
                <w:r>
                  <w:rPr>
                    <w:color w:val="7030A0"/>
                    <w:sz w:val="40"/>
                    <w:szCs w:val="40"/>
                    <w:u w:val="single"/>
                  </w:rPr>
                  <w:t>Mezzo</w:t>
                </w:r>
              </w:p>
            </w:tc>
            <w:tc>
              <w:tcPr>
                <w:tcW w:w="1705" w:type="dxa"/>
              </w:tcPr>
              <w:p w14:paraId="066433FA" w14:textId="493183E4" w:rsidR="0094212B" w:rsidRPr="000926EB" w:rsidRDefault="000926EB" w:rsidP="005C05D0">
                <w:pPr>
                  <w:jc w:val="center"/>
                  <w:rPr>
                    <w:color w:val="7030A0"/>
                    <w:sz w:val="40"/>
                    <w:szCs w:val="40"/>
                    <w:u w:val="single"/>
                  </w:rPr>
                </w:pPr>
                <w:r>
                  <w:rPr>
                    <w:color w:val="7030A0"/>
                    <w:sz w:val="40"/>
                    <w:szCs w:val="40"/>
                    <w:u w:val="single"/>
                  </w:rPr>
                  <w:t>Macro</w:t>
                </w:r>
              </w:p>
            </w:tc>
          </w:tr>
        </w:tbl>
        <w:tbl>
          <w:tblPr>
            <w:tblStyle w:val="TableGrid"/>
            <w:tblpPr w:leftFromText="180" w:rightFromText="180" w:vertAnchor="text" w:horzAnchor="margin" w:tblpY="15"/>
            <w:tblW w:w="0" w:type="auto"/>
            <w:tblLook w:val="04A0" w:firstRow="1" w:lastRow="0" w:firstColumn="1" w:lastColumn="0" w:noHBand="0" w:noVBand="1"/>
          </w:tblPr>
          <w:tblGrid>
            <w:gridCol w:w="5305"/>
            <w:gridCol w:w="1800"/>
            <w:gridCol w:w="1980"/>
            <w:gridCol w:w="1705"/>
          </w:tblGrid>
          <w:tr w:rsidR="0094212B" w14:paraId="691D4B87" w14:textId="77777777" w:rsidTr="004A1F76">
            <w:trPr>
              <w:trHeight w:val="1070"/>
            </w:trPr>
            <w:tc>
              <w:tcPr>
                <w:tcW w:w="5305" w:type="dxa"/>
              </w:tcPr>
              <w:p w14:paraId="3F9384B0" w14:textId="77777777" w:rsidR="0094212B" w:rsidRPr="00133888" w:rsidRDefault="0094212B" w:rsidP="0094212B">
                <w:pPr>
                  <w:rPr>
                    <w:sz w:val="32"/>
                    <w:szCs w:val="32"/>
                  </w:rPr>
                </w:pPr>
                <w:r>
                  <w:rPr>
                    <w:sz w:val="32"/>
                    <w:szCs w:val="32"/>
                  </w:rPr>
                  <w:t>Follow Plan</w:t>
                </w:r>
              </w:p>
            </w:tc>
            <w:tc>
              <w:tcPr>
                <w:tcW w:w="1800" w:type="dxa"/>
              </w:tcPr>
              <w:p w14:paraId="19562EE7" w14:textId="77777777" w:rsidR="0094212B" w:rsidRDefault="0094212B" w:rsidP="0094212B">
                <w:pPr>
                  <w:rPr>
                    <w:sz w:val="52"/>
                    <w:szCs w:val="52"/>
                  </w:rPr>
                </w:pPr>
              </w:p>
            </w:tc>
            <w:tc>
              <w:tcPr>
                <w:tcW w:w="1980" w:type="dxa"/>
              </w:tcPr>
              <w:p w14:paraId="1A521B07" w14:textId="77777777" w:rsidR="0094212B" w:rsidRDefault="0094212B" w:rsidP="0094212B">
                <w:pPr>
                  <w:rPr>
                    <w:sz w:val="52"/>
                    <w:szCs w:val="52"/>
                  </w:rPr>
                </w:pPr>
              </w:p>
            </w:tc>
            <w:tc>
              <w:tcPr>
                <w:tcW w:w="1705" w:type="dxa"/>
              </w:tcPr>
              <w:p w14:paraId="5AE39D7B" w14:textId="77777777" w:rsidR="0094212B" w:rsidRDefault="0094212B" w:rsidP="0094212B">
                <w:pPr>
                  <w:rPr>
                    <w:sz w:val="52"/>
                    <w:szCs w:val="52"/>
                  </w:rPr>
                </w:pPr>
              </w:p>
            </w:tc>
          </w:tr>
          <w:tr w:rsidR="0094212B" w14:paraId="047DED8C" w14:textId="77777777" w:rsidTr="004A1F76">
            <w:trPr>
              <w:trHeight w:val="977"/>
            </w:trPr>
            <w:tc>
              <w:tcPr>
                <w:tcW w:w="5305" w:type="dxa"/>
              </w:tcPr>
              <w:p w14:paraId="23E75DB3" w14:textId="77777777" w:rsidR="0094212B" w:rsidRPr="00133888" w:rsidRDefault="0094212B" w:rsidP="0094212B">
                <w:pPr>
                  <w:rPr>
                    <w:sz w:val="32"/>
                    <w:szCs w:val="32"/>
                  </w:rPr>
                </w:pPr>
                <w:r>
                  <w:rPr>
                    <w:sz w:val="32"/>
                    <w:szCs w:val="32"/>
                  </w:rPr>
                  <w:t>Monitor Progress</w:t>
                </w:r>
              </w:p>
            </w:tc>
            <w:tc>
              <w:tcPr>
                <w:tcW w:w="1800" w:type="dxa"/>
              </w:tcPr>
              <w:p w14:paraId="7E0265D4" w14:textId="77777777" w:rsidR="0094212B" w:rsidRDefault="0094212B" w:rsidP="0094212B">
                <w:pPr>
                  <w:rPr>
                    <w:sz w:val="52"/>
                    <w:szCs w:val="52"/>
                  </w:rPr>
                </w:pPr>
              </w:p>
            </w:tc>
            <w:tc>
              <w:tcPr>
                <w:tcW w:w="1980" w:type="dxa"/>
              </w:tcPr>
              <w:p w14:paraId="3D0972FF" w14:textId="77777777" w:rsidR="0094212B" w:rsidRDefault="0094212B" w:rsidP="0094212B">
                <w:pPr>
                  <w:rPr>
                    <w:sz w:val="52"/>
                    <w:szCs w:val="52"/>
                  </w:rPr>
                </w:pPr>
              </w:p>
            </w:tc>
            <w:tc>
              <w:tcPr>
                <w:tcW w:w="1705" w:type="dxa"/>
              </w:tcPr>
              <w:p w14:paraId="2E8D7994" w14:textId="77777777" w:rsidR="0094212B" w:rsidRDefault="0094212B" w:rsidP="0094212B">
                <w:pPr>
                  <w:rPr>
                    <w:sz w:val="52"/>
                    <w:szCs w:val="52"/>
                  </w:rPr>
                </w:pPr>
              </w:p>
            </w:tc>
          </w:tr>
          <w:tr w:rsidR="0094212B" w14:paraId="3F901C4E" w14:textId="77777777" w:rsidTr="004A1F76">
            <w:trPr>
              <w:trHeight w:val="887"/>
            </w:trPr>
            <w:tc>
              <w:tcPr>
                <w:tcW w:w="5305" w:type="dxa"/>
              </w:tcPr>
              <w:p w14:paraId="6E0ED1F9" w14:textId="77777777" w:rsidR="0094212B" w:rsidRPr="00133888" w:rsidRDefault="0094212B" w:rsidP="0094212B">
                <w:pPr>
                  <w:rPr>
                    <w:sz w:val="32"/>
                    <w:szCs w:val="32"/>
                  </w:rPr>
                </w:pPr>
                <w:r>
                  <w:rPr>
                    <w:sz w:val="32"/>
                    <w:szCs w:val="32"/>
                  </w:rPr>
                  <w:t>Revise Plan (when necessary)</w:t>
                </w:r>
              </w:p>
            </w:tc>
            <w:tc>
              <w:tcPr>
                <w:tcW w:w="1800" w:type="dxa"/>
              </w:tcPr>
              <w:p w14:paraId="499A2D8D" w14:textId="77777777" w:rsidR="0094212B" w:rsidRDefault="0094212B" w:rsidP="0094212B">
                <w:pPr>
                  <w:rPr>
                    <w:sz w:val="52"/>
                    <w:szCs w:val="52"/>
                  </w:rPr>
                </w:pPr>
              </w:p>
            </w:tc>
            <w:tc>
              <w:tcPr>
                <w:tcW w:w="1980" w:type="dxa"/>
              </w:tcPr>
              <w:p w14:paraId="3AD249DF" w14:textId="77777777" w:rsidR="0094212B" w:rsidRDefault="0094212B" w:rsidP="0094212B">
                <w:pPr>
                  <w:rPr>
                    <w:sz w:val="52"/>
                    <w:szCs w:val="52"/>
                  </w:rPr>
                </w:pPr>
              </w:p>
            </w:tc>
            <w:tc>
              <w:tcPr>
                <w:tcW w:w="1705" w:type="dxa"/>
              </w:tcPr>
              <w:p w14:paraId="3068CD13" w14:textId="77777777" w:rsidR="0094212B" w:rsidRDefault="0094212B" w:rsidP="0094212B">
                <w:pPr>
                  <w:rPr>
                    <w:sz w:val="52"/>
                    <w:szCs w:val="52"/>
                  </w:rPr>
                </w:pPr>
              </w:p>
            </w:tc>
          </w:tr>
          <w:tr w:rsidR="0094212B" w14:paraId="4CCE252D" w14:textId="77777777" w:rsidTr="004A1F76">
            <w:trPr>
              <w:trHeight w:val="1157"/>
            </w:trPr>
            <w:tc>
              <w:tcPr>
                <w:tcW w:w="5305" w:type="dxa"/>
              </w:tcPr>
              <w:p w14:paraId="169AC457" w14:textId="77777777" w:rsidR="0094212B" w:rsidRPr="00133888" w:rsidRDefault="0094212B" w:rsidP="0094212B">
                <w:pPr>
                  <w:rPr>
                    <w:sz w:val="32"/>
                    <w:szCs w:val="32"/>
                  </w:rPr>
                </w:pPr>
                <w:r>
                  <w:rPr>
                    <w:sz w:val="32"/>
                    <w:szCs w:val="32"/>
                  </w:rPr>
                  <w:t>Complete Plan (to greatest extent possible</w:t>
                </w:r>
              </w:p>
            </w:tc>
            <w:tc>
              <w:tcPr>
                <w:tcW w:w="1800" w:type="dxa"/>
              </w:tcPr>
              <w:p w14:paraId="4A6AF594" w14:textId="77777777" w:rsidR="0094212B" w:rsidRDefault="0094212B" w:rsidP="0094212B">
                <w:pPr>
                  <w:rPr>
                    <w:sz w:val="52"/>
                    <w:szCs w:val="52"/>
                  </w:rPr>
                </w:pPr>
              </w:p>
            </w:tc>
            <w:tc>
              <w:tcPr>
                <w:tcW w:w="1980" w:type="dxa"/>
              </w:tcPr>
              <w:p w14:paraId="045BFC8C" w14:textId="77777777" w:rsidR="0094212B" w:rsidRDefault="0094212B" w:rsidP="0094212B">
                <w:pPr>
                  <w:rPr>
                    <w:sz w:val="52"/>
                    <w:szCs w:val="52"/>
                  </w:rPr>
                </w:pPr>
              </w:p>
            </w:tc>
            <w:tc>
              <w:tcPr>
                <w:tcW w:w="1705" w:type="dxa"/>
              </w:tcPr>
              <w:p w14:paraId="57F428CD" w14:textId="77777777" w:rsidR="0094212B" w:rsidRDefault="0094212B" w:rsidP="0094212B">
                <w:pPr>
                  <w:rPr>
                    <w:sz w:val="52"/>
                    <w:szCs w:val="52"/>
                  </w:rPr>
                </w:pPr>
              </w:p>
            </w:tc>
          </w:tr>
        </w:tbl>
        <w:p w14:paraId="41887255" w14:textId="38FA4379" w:rsidR="005C05D0" w:rsidRPr="00E92092" w:rsidRDefault="005C05D0" w:rsidP="005C05D0">
          <w:pPr>
            <w:jc w:val="center"/>
            <w:rPr>
              <w:color w:val="7030A0"/>
              <w:sz w:val="72"/>
              <w:szCs w:val="72"/>
              <w:u w:val="single"/>
            </w:rPr>
          </w:pPr>
        </w:p>
      </w:sdtContent>
    </w:sdt>
    <w:p w14:paraId="7F26D8A4" w14:textId="77777777" w:rsidR="00480A24" w:rsidRDefault="00480A24" w:rsidP="0054724E">
      <w:pPr>
        <w:rPr>
          <w:sz w:val="52"/>
          <w:szCs w:val="52"/>
        </w:rPr>
      </w:pPr>
    </w:p>
    <w:p w14:paraId="63460E2A" w14:textId="77777777" w:rsidR="001D3193" w:rsidRDefault="001D3193" w:rsidP="00CA6E5A">
      <w:pPr>
        <w:rPr>
          <w:sz w:val="28"/>
          <w:szCs w:val="28"/>
        </w:rPr>
      </w:pPr>
    </w:p>
    <w:p w14:paraId="3396BCFE" w14:textId="77777777" w:rsidR="006F45C4" w:rsidRPr="00CA6E5A" w:rsidRDefault="006F45C4" w:rsidP="00CA6E5A">
      <w:pPr>
        <w:rPr>
          <w:sz w:val="28"/>
          <w:szCs w:val="28"/>
        </w:rPr>
      </w:pPr>
    </w:p>
    <w:p w14:paraId="4068B3E2" w14:textId="77777777" w:rsidR="00D005C3" w:rsidRPr="008B1D0E" w:rsidRDefault="00D005C3" w:rsidP="008B1D0E">
      <w:pPr>
        <w:rPr>
          <w:sz w:val="28"/>
          <w:szCs w:val="28"/>
        </w:rPr>
      </w:pPr>
    </w:p>
    <w:sectPr w:rsidR="00D005C3" w:rsidRPr="008B1D0E" w:rsidSect="005019B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FEAC8" w14:textId="77777777" w:rsidR="00766B94" w:rsidRDefault="00766B94">
      <w:pPr>
        <w:spacing w:before="0" w:after="0" w:line="240" w:lineRule="auto"/>
      </w:pPr>
      <w:r>
        <w:separator/>
      </w:r>
    </w:p>
  </w:endnote>
  <w:endnote w:type="continuationSeparator" w:id="0">
    <w:p w14:paraId="14A66DD9" w14:textId="77777777" w:rsidR="00766B94" w:rsidRDefault="00766B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2AEC" w14:textId="77777777" w:rsidR="001638F6" w:rsidRDefault="00844483">
    <w:pPr>
      <w:pStyle w:val="Footer"/>
    </w:pPr>
    <w:r>
      <w:t xml:space="preserve">PAGE </w:t>
    </w:r>
    <w:r>
      <w:fldChar w:fldCharType="begin"/>
    </w:r>
    <w:r>
      <w:instrText xml:space="preserve"> PAGE  \* Arabic  \* MERGEFORMAT </w:instrText>
    </w:r>
    <w:r>
      <w:fldChar w:fldCharType="separate"/>
    </w:r>
    <w:r w:rsidR="00934F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6A31" w14:textId="77777777" w:rsidR="00766B94" w:rsidRDefault="00766B94">
      <w:pPr>
        <w:spacing w:before="0" w:after="0" w:line="240" w:lineRule="auto"/>
      </w:pPr>
      <w:r>
        <w:separator/>
      </w:r>
    </w:p>
  </w:footnote>
  <w:footnote w:type="continuationSeparator" w:id="0">
    <w:p w14:paraId="222F63FA" w14:textId="77777777" w:rsidR="00766B94" w:rsidRDefault="00766B9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11.25pt;height:11.25pt" o:bullet="t">
        <v:imagedata r:id="rId1" o:title="mso996E"/>
      </v:shape>
    </w:pict>
  </w:numPicBullet>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787A89"/>
    <w:multiLevelType w:val="hybridMultilevel"/>
    <w:tmpl w:val="3EAA4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CC70C4"/>
    <w:multiLevelType w:val="hybridMultilevel"/>
    <w:tmpl w:val="F114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A6A5A1E"/>
    <w:multiLevelType w:val="hybridMultilevel"/>
    <w:tmpl w:val="0EF061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C1B98"/>
    <w:multiLevelType w:val="hybridMultilevel"/>
    <w:tmpl w:val="B74EA5B8"/>
    <w:lvl w:ilvl="0" w:tplc="DA28F2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40323D"/>
    <w:multiLevelType w:val="hybridMultilevel"/>
    <w:tmpl w:val="081460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5245E"/>
    <w:multiLevelType w:val="hybridMultilevel"/>
    <w:tmpl w:val="CECCF8AE"/>
    <w:lvl w:ilvl="0" w:tplc="400ECA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2"/>
  </w:num>
  <w:num w:numId="8" w16cid:durableId="892496727">
    <w:abstractNumId w:val="10"/>
  </w:num>
  <w:num w:numId="9" w16cid:durableId="101609319">
    <w:abstractNumId w:val="15"/>
  </w:num>
  <w:num w:numId="10" w16cid:durableId="729157751">
    <w:abstractNumId w:val="13"/>
  </w:num>
  <w:num w:numId="11" w16cid:durableId="1091585182">
    <w:abstractNumId w:val="21"/>
  </w:num>
  <w:num w:numId="12" w16cid:durableId="983392410">
    <w:abstractNumId w:val="20"/>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226453706">
    <w:abstractNumId w:val="18"/>
  </w:num>
  <w:num w:numId="22" w16cid:durableId="1693844757">
    <w:abstractNumId w:val="11"/>
  </w:num>
  <w:num w:numId="23" w16cid:durableId="1741555181">
    <w:abstractNumId w:val="14"/>
  </w:num>
  <w:num w:numId="24" w16cid:durableId="334115903">
    <w:abstractNumId w:val="19"/>
  </w:num>
  <w:num w:numId="25" w16cid:durableId="1029918837">
    <w:abstractNumId w:val="17"/>
  </w:num>
  <w:num w:numId="26" w16cid:durableId="1298216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5B"/>
    <w:rsid w:val="000748AA"/>
    <w:rsid w:val="000806F8"/>
    <w:rsid w:val="00086C86"/>
    <w:rsid w:val="000926EB"/>
    <w:rsid w:val="000A55C7"/>
    <w:rsid w:val="000B1D27"/>
    <w:rsid w:val="000F0D7B"/>
    <w:rsid w:val="000F7736"/>
    <w:rsid w:val="00100FF8"/>
    <w:rsid w:val="00101182"/>
    <w:rsid w:val="00101A18"/>
    <w:rsid w:val="001157E1"/>
    <w:rsid w:val="0013195F"/>
    <w:rsid w:val="00133888"/>
    <w:rsid w:val="001376D1"/>
    <w:rsid w:val="001638F6"/>
    <w:rsid w:val="00187070"/>
    <w:rsid w:val="00191EA6"/>
    <w:rsid w:val="001A2000"/>
    <w:rsid w:val="001D3193"/>
    <w:rsid w:val="001F16D1"/>
    <w:rsid w:val="001F2C81"/>
    <w:rsid w:val="00206B7B"/>
    <w:rsid w:val="00215973"/>
    <w:rsid w:val="00217645"/>
    <w:rsid w:val="00232489"/>
    <w:rsid w:val="00251B76"/>
    <w:rsid w:val="00290C8A"/>
    <w:rsid w:val="002C3095"/>
    <w:rsid w:val="002F33FE"/>
    <w:rsid w:val="00303BEC"/>
    <w:rsid w:val="003209D6"/>
    <w:rsid w:val="00323751"/>
    <w:rsid w:val="003243BF"/>
    <w:rsid w:val="00334A73"/>
    <w:rsid w:val="0033572A"/>
    <w:rsid w:val="003422FF"/>
    <w:rsid w:val="00346A63"/>
    <w:rsid w:val="003726BD"/>
    <w:rsid w:val="003A1663"/>
    <w:rsid w:val="003F5990"/>
    <w:rsid w:val="004122C2"/>
    <w:rsid w:val="004368B4"/>
    <w:rsid w:val="00442CF0"/>
    <w:rsid w:val="00466A8E"/>
    <w:rsid w:val="00480A24"/>
    <w:rsid w:val="004815C6"/>
    <w:rsid w:val="004910F0"/>
    <w:rsid w:val="004952C4"/>
    <w:rsid w:val="004A1F76"/>
    <w:rsid w:val="004C6188"/>
    <w:rsid w:val="004D0789"/>
    <w:rsid w:val="004D6A0E"/>
    <w:rsid w:val="004E3D36"/>
    <w:rsid w:val="004F26D7"/>
    <w:rsid w:val="005019BD"/>
    <w:rsid w:val="00504D44"/>
    <w:rsid w:val="0054724E"/>
    <w:rsid w:val="0056008D"/>
    <w:rsid w:val="00560551"/>
    <w:rsid w:val="00564227"/>
    <w:rsid w:val="005802A0"/>
    <w:rsid w:val="005A1C5A"/>
    <w:rsid w:val="005C03CF"/>
    <w:rsid w:val="005C05D0"/>
    <w:rsid w:val="005D4B13"/>
    <w:rsid w:val="00620267"/>
    <w:rsid w:val="00620FBD"/>
    <w:rsid w:val="0064695F"/>
    <w:rsid w:val="00651DB3"/>
    <w:rsid w:val="00685117"/>
    <w:rsid w:val="00690EFD"/>
    <w:rsid w:val="006B2B6B"/>
    <w:rsid w:val="006B4C0B"/>
    <w:rsid w:val="006C7BF2"/>
    <w:rsid w:val="006D54F0"/>
    <w:rsid w:val="006F2E84"/>
    <w:rsid w:val="006F45C4"/>
    <w:rsid w:val="007021DE"/>
    <w:rsid w:val="00731CAE"/>
    <w:rsid w:val="00732607"/>
    <w:rsid w:val="00734A95"/>
    <w:rsid w:val="00737952"/>
    <w:rsid w:val="0074501E"/>
    <w:rsid w:val="00752A01"/>
    <w:rsid w:val="00766B94"/>
    <w:rsid w:val="007805FC"/>
    <w:rsid w:val="007B0D15"/>
    <w:rsid w:val="00800E57"/>
    <w:rsid w:val="00831BDB"/>
    <w:rsid w:val="008423B0"/>
    <w:rsid w:val="00844483"/>
    <w:rsid w:val="0084516C"/>
    <w:rsid w:val="008530C8"/>
    <w:rsid w:val="00862A7D"/>
    <w:rsid w:val="00894573"/>
    <w:rsid w:val="008B1D0E"/>
    <w:rsid w:val="008B52BB"/>
    <w:rsid w:val="008F6ED6"/>
    <w:rsid w:val="009068C3"/>
    <w:rsid w:val="00906A85"/>
    <w:rsid w:val="00917AED"/>
    <w:rsid w:val="00917F0A"/>
    <w:rsid w:val="00934F1C"/>
    <w:rsid w:val="0094212B"/>
    <w:rsid w:val="0097638E"/>
    <w:rsid w:val="009831CF"/>
    <w:rsid w:val="009A1E44"/>
    <w:rsid w:val="009A567B"/>
    <w:rsid w:val="009C5ED5"/>
    <w:rsid w:val="009D04E5"/>
    <w:rsid w:val="009D2231"/>
    <w:rsid w:val="00A03A4C"/>
    <w:rsid w:val="00A122DB"/>
    <w:rsid w:val="00A16604"/>
    <w:rsid w:val="00A223F2"/>
    <w:rsid w:val="00A34657"/>
    <w:rsid w:val="00A548FA"/>
    <w:rsid w:val="00A668BC"/>
    <w:rsid w:val="00AB6FB1"/>
    <w:rsid w:val="00AD165F"/>
    <w:rsid w:val="00AD4E4A"/>
    <w:rsid w:val="00B0081F"/>
    <w:rsid w:val="00B11B89"/>
    <w:rsid w:val="00B241B2"/>
    <w:rsid w:val="00B3049E"/>
    <w:rsid w:val="00B47B7A"/>
    <w:rsid w:val="00B646B8"/>
    <w:rsid w:val="00B66F1A"/>
    <w:rsid w:val="00B671A1"/>
    <w:rsid w:val="00B877AE"/>
    <w:rsid w:val="00B91C53"/>
    <w:rsid w:val="00BA6A00"/>
    <w:rsid w:val="00BB686F"/>
    <w:rsid w:val="00BE1D10"/>
    <w:rsid w:val="00BE7623"/>
    <w:rsid w:val="00C02E63"/>
    <w:rsid w:val="00C06FDF"/>
    <w:rsid w:val="00C13F76"/>
    <w:rsid w:val="00C2411F"/>
    <w:rsid w:val="00C3300E"/>
    <w:rsid w:val="00C71807"/>
    <w:rsid w:val="00C80BD4"/>
    <w:rsid w:val="00C93C4A"/>
    <w:rsid w:val="00CA17E5"/>
    <w:rsid w:val="00CA6E5A"/>
    <w:rsid w:val="00CC67D6"/>
    <w:rsid w:val="00CF3A42"/>
    <w:rsid w:val="00CF5CA7"/>
    <w:rsid w:val="00D005C3"/>
    <w:rsid w:val="00D21D21"/>
    <w:rsid w:val="00D457F8"/>
    <w:rsid w:val="00D5413C"/>
    <w:rsid w:val="00D96988"/>
    <w:rsid w:val="00DB14B2"/>
    <w:rsid w:val="00DC07A3"/>
    <w:rsid w:val="00DC41D4"/>
    <w:rsid w:val="00E11B8A"/>
    <w:rsid w:val="00E47672"/>
    <w:rsid w:val="00E92092"/>
    <w:rsid w:val="00EA18C9"/>
    <w:rsid w:val="00EA697C"/>
    <w:rsid w:val="00EB55F3"/>
    <w:rsid w:val="00F1552C"/>
    <w:rsid w:val="00F246F9"/>
    <w:rsid w:val="00F56615"/>
    <w:rsid w:val="00F677F9"/>
    <w:rsid w:val="00F73A68"/>
    <w:rsid w:val="00F9215B"/>
    <w:rsid w:val="00FD1504"/>
    <w:rsid w:val="00FE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D86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C02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AppData\Local\Microsoft\Office\16.0\DTS\en-US%7bBF9ECDC5-08EE-4D13-A115-5DA9FA5E180D%7d\%7bF3877CD7-6DAA-4D4C-B7ED-811FCB472711%7dtf1639293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2A120ED4ED4B1F9FFB7EB10AA543DA"/>
        <w:category>
          <w:name w:val="General"/>
          <w:gallery w:val="placeholder"/>
        </w:category>
        <w:types>
          <w:type w:val="bbPlcHdr"/>
        </w:types>
        <w:behaviors>
          <w:behavior w:val="content"/>
        </w:behaviors>
        <w:guid w:val="{AD95AF00-9516-45C4-919F-CF2FD4327FDD}"/>
      </w:docPartPr>
      <w:docPartBody>
        <w:p w:rsidR="00000000" w:rsidRDefault="00000000">
          <w:pPr>
            <w:pStyle w:val="A72A120ED4ED4B1F9FFB7EB10AA543DA"/>
          </w:pPr>
          <w:r w:rsidRPr="00E47672">
            <w:rPr>
              <w:rStyle w:val="TitleChar"/>
              <w:b w:val="0"/>
              <w:caps w:val="0"/>
            </w:rPr>
            <w:t xml:space="preserve">The </w:t>
          </w:r>
          <w:r w:rsidRPr="00E47672">
            <w:rPr>
              <w:rStyle w:val="TitleChar"/>
              <w:b w:val="0"/>
              <w:caps w:val="0"/>
            </w:rPr>
            <w:br/>
            <w:t xml:space="preserve">Judicial </w:t>
          </w:r>
          <w:r w:rsidRPr="00E47672">
            <w:rPr>
              <w:rStyle w:val="TitleChar"/>
              <w:b w:val="0"/>
              <w:caps w:val="0"/>
            </w:rPr>
            <w:br/>
            <w:t>Branch</w:t>
          </w:r>
        </w:p>
      </w:docPartBody>
    </w:docPart>
    <w:docPart>
      <w:docPartPr>
        <w:name w:val="5BA6214C74C04C46B770C858560D2037"/>
        <w:category>
          <w:name w:val="General"/>
          <w:gallery w:val="placeholder"/>
        </w:category>
        <w:types>
          <w:type w:val="bbPlcHdr"/>
        </w:types>
        <w:behaviors>
          <w:behavior w:val="content"/>
        </w:behaviors>
        <w:guid w:val="{CECAD409-7624-4DE8-8E00-546736756AEC}"/>
      </w:docPartPr>
      <w:docPartBody>
        <w:p w:rsidR="00000000" w:rsidRDefault="00000000">
          <w:pPr>
            <w:pStyle w:val="5BA6214C74C04C46B770C858560D2037"/>
          </w:pPr>
          <w:r w:rsidRPr="00E47672">
            <w:t>Court Role and Structure</w:t>
          </w:r>
        </w:p>
      </w:docPartBody>
    </w:docPart>
    <w:docPart>
      <w:docPartPr>
        <w:name w:val="B39414765E1E4D4F83B8AE106E32F5DD"/>
        <w:category>
          <w:name w:val="General"/>
          <w:gallery w:val="placeholder"/>
        </w:category>
        <w:types>
          <w:type w:val="bbPlcHdr"/>
        </w:types>
        <w:behaviors>
          <w:behavior w:val="content"/>
        </w:behaviors>
        <w:guid w:val="{2AED10E1-65BF-423A-AE34-56B036B39E6D}"/>
      </w:docPartPr>
      <w:docPartBody>
        <w:p w:rsidR="00000000" w:rsidRDefault="00000000">
          <w:pPr>
            <w:pStyle w:val="B39414765E1E4D4F83B8AE106E32F5DD"/>
          </w:pPr>
          <w:r w:rsidRPr="00E47672">
            <w:t>Henry Ross</w:t>
          </w:r>
        </w:p>
      </w:docPartBody>
    </w:docPart>
    <w:docPart>
      <w:docPartPr>
        <w:name w:val="BC61AFCB67FE48A88BA874569C13F09E"/>
        <w:category>
          <w:name w:val="General"/>
          <w:gallery w:val="placeholder"/>
        </w:category>
        <w:types>
          <w:type w:val="bbPlcHdr"/>
        </w:types>
        <w:behaviors>
          <w:behavior w:val="content"/>
        </w:behaviors>
        <w:guid w:val="{A1D88689-B462-4E44-B002-9E2DC081E992}"/>
      </w:docPartPr>
      <w:docPartBody>
        <w:p w:rsidR="00000000" w:rsidRDefault="00000000">
          <w:pPr>
            <w:pStyle w:val="BC61AFCB67FE48A88BA874569C13F09E"/>
          </w:pPr>
          <w:r w:rsidRPr="00E47672">
            <w:t>Federal Government</w:t>
          </w:r>
        </w:p>
      </w:docPartBody>
    </w:docPart>
    <w:docPart>
      <w:docPartPr>
        <w:name w:val="0C9DEBF658CC46D29CFEC2CFBCF8FFAD"/>
        <w:category>
          <w:name w:val="General"/>
          <w:gallery w:val="placeholder"/>
        </w:category>
        <w:types>
          <w:type w:val="bbPlcHdr"/>
        </w:types>
        <w:behaviors>
          <w:behavior w:val="content"/>
        </w:behaviors>
        <w:guid w:val="{6EE0674D-21B0-4F72-929A-DD1F84D3F6B0}"/>
      </w:docPartPr>
      <w:docPartBody>
        <w:p w:rsidR="00000000" w:rsidRDefault="00000000">
          <w:pPr>
            <w:pStyle w:val="0C9DEBF658CC46D29CFEC2CFBCF8FFAD"/>
          </w:pPr>
          <w:r w:rsidRPr="00E47672">
            <w:t>September 9,</w:t>
          </w:r>
          <w:r>
            <w:t xml:space="preserve"> </w:t>
          </w:r>
          <w:r w:rsidRPr="00E47672">
            <w:t>2023</w:t>
          </w:r>
        </w:p>
      </w:docPartBody>
    </w:docPart>
    <w:docPart>
      <w:docPartPr>
        <w:name w:val="2D68BAC973F049D8A50BA2C524B05425"/>
        <w:category>
          <w:name w:val="General"/>
          <w:gallery w:val="placeholder"/>
        </w:category>
        <w:types>
          <w:type w:val="bbPlcHdr"/>
        </w:types>
        <w:behaviors>
          <w:behavior w:val="content"/>
        </w:behaviors>
        <w:guid w:val="{863EDD32-026A-40DC-9EB5-D867024CE2B9}"/>
      </w:docPartPr>
      <w:docPartBody>
        <w:p w:rsidR="00000000" w:rsidRDefault="00000000">
          <w:pPr>
            <w:pStyle w:val="2D68BAC973F049D8A50BA2C524B05425"/>
          </w:pPr>
          <w:r w:rsidRPr="0074501E">
            <w:t xml:space="preserve">Supreme Court </w:t>
          </w:r>
        </w:p>
      </w:docPartBody>
    </w:docPart>
    <w:docPart>
      <w:docPartPr>
        <w:name w:val="256A5122B5F24F348FCB41D3E3BC79E4"/>
        <w:category>
          <w:name w:val="General"/>
          <w:gallery w:val="placeholder"/>
        </w:category>
        <w:types>
          <w:type w:val="bbPlcHdr"/>
        </w:types>
        <w:behaviors>
          <w:behavior w:val="content"/>
        </w:behaviors>
        <w:guid w:val="{EC6143A1-C1D4-4FFA-BD29-ADF42D97685C}"/>
      </w:docPartPr>
      <w:docPartBody>
        <w:p w:rsidR="00000000" w:rsidRDefault="00000000">
          <w:pPr>
            <w:pStyle w:val="256A5122B5F24F348FCB41D3E3BC79E4"/>
          </w:pPr>
          <w:r w:rsidRPr="0074501E">
            <w:t>Appellate courts</w:t>
          </w:r>
        </w:p>
      </w:docPartBody>
    </w:docPart>
    <w:docPart>
      <w:docPartPr>
        <w:name w:val="84D60C3FD2614E619634DFA6B1DC8C8B"/>
        <w:category>
          <w:name w:val="General"/>
          <w:gallery w:val="placeholder"/>
        </w:category>
        <w:types>
          <w:type w:val="bbPlcHdr"/>
        </w:types>
        <w:behaviors>
          <w:behavior w:val="content"/>
        </w:behaviors>
        <w:guid w:val="{1CD856AE-A9F4-4AEC-A886-8E07FBADDF7F}"/>
      </w:docPartPr>
      <w:docPartBody>
        <w:p w:rsidR="00000000" w:rsidRDefault="00D97B7B" w:rsidP="00D97B7B">
          <w:pPr>
            <w:pStyle w:val="84D60C3FD2614E619634DFA6B1DC8C8B"/>
          </w:pPr>
          <w:r w:rsidRPr="0074501E">
            <w:t>Appellate courts</w:t>
          </w:r>
        </w:p>
      </w:docPartBody>
    </w:docPart>
    <w:docPart>
      <w:docPartPr>
        <w:name w:val="D32A0D084D464C45847336DBD949F82C"/>
        <w:category>
          <w:name w:val="General"/>
          <w:gallery w:val="placeholder"/>
        </w:category>
        <w:types>
          <w:type w:val="bbPlcHdr"/>
        </w:types>
        <w:behaviors>
          <w:behavior w:val="content"/>
        </w:behaviors>
        <w:guid w:val="{14318151-6413-4B15-BB25-CC0D0C5BCDA5}"/>
      </w:docPartPr>
      <w:docPartBody>
        <w:p w:rsidR="00000000" w:rsidRDefault="00D97B7B" w:rsidP="00D97B7B">
          <w:pPr>
            <w:pStyle w:val="D32A0D084D464C45847336DBD949F82C"/>
          </w:pPr>
          <w:r w:rsidRPr="0074501E">
            <w:t>Appellate courts</w:t>
          </w:r>
        </w:p>
      </w:docPartBody>
    </w:docPart>
    <w:docPart>
      <w:docPartPr>
        <w:name w:val="F71F3AC6122C4F03B90E1CAC6A297263"/>
        <w:category>
          <w:name w:val="General"/>
          <w:gallery w:val="placeholder"/>
        </w:category>
        <w:types>
          <w:type w:val="bbPlcHdr"/>
        </w:types>
        <w:behaviors>
          <w:behavior w:val="content"/>
        </w:behaviors>
        <w:guid w:val="{AE5B76DC-7D89-40EA-8D70-AF643FF0FCE1}"/>
      </w:docPartPr>
      <w:docPartBody>
        <w:p w:rsidR="00000000" w:rsidRDefault="00D97B7B" w:rsidP="00D97B7B">
          <w:pPr>
            <w:pStyle w:val="F71F3AC6122C4F03B90E1CAC6A297263"/>
          </w:pPr>
          <w:r w:rsidRPr="0074501E">
            <w:t>Appellate courts</w:t>
          </w:r>
        </w:p>
      </w:docPartBody>
    </w:docPart>
    <w:docPart>
      <w:docPartPr>
        <w:name w:val="E02436F943114A549F4A4AE556941972"/>
        <w:category>
          <w:name w:val="General"/>
          <w:gallery w:val="placeholder"/>
        </w:category>
        <w:types>
          <w:type w:val="bbPlcHdr"/>
        </w:types>
        <w:behaviors>
          <w:behavior w:val="content"/>
        </w:behaviors>
        <w:guid w:val="{5E95FFE6-5310-49D4-BDA7-C048C8D5E9BD}"/>
      </w:docPartPr>
      <w:docPartBody>
        <w:p w:rsidR="00000000" w:rsidRDefault="00D97B7B" w:rsidP="00D97B7B">
          <w:pPr>
            <w:pStyle w:val="E02436F943114A549F4A4AE556941972"/>
          </w:pPr>
          <w:r w:rsidRPr="0074501E">
            <w:t>Appellate courts</w:t>
          </w:r>
        </w:p>
      </w:docPartBody>
    </w:docPart>
    <w:docPart>
      <w:docPartPr>
        <w:name w:val="A0AA47DE2FAA4CB2BA65F05D7F672AA5"/>
        <w:category>
          <w:name w:val="General"/>
          <w:gallery w:val="placeholder"/>
        </w:category>
        <w:types>
          <w:type w:val="bbPlcHdr"/>
        </w:types>
        <w:behaviors>
          <w:behavior w:val="content"/>
        </w:behaviors>
        <w:guid w:val="{33CBD11E-2C9B-49E0-B8AA-C90F1386123B}"/>
      </w:docPartPr>
      <w:docPartBody>
        <w:p w:rsidR="00000000" w:rsidRDefault="00D97B7B" w:rsidP="00D97B7B">
          <w:pPr>
            <w:pStyle w:val="A0AA47DE2FAA4CB2BA65F05D7F672AA5"/>
          </w:pPr>
          <w:r w:rsidRPr="0074501E">
            <w:t>Appellate courts</w:t>
          </w:r>
        </w:p>
      </w:docPartBody>
    </w:docPart>
    <w:docPart>
      <w:docPartPr>
        <w:name w:val="6BBD8BCE15E242178B45DC8635DF5698"/>
        <w:category>
          <w:name w:val="General"/>
          <w:gallery w:val="placeholder"/>
        </w:category>
        <w:types>
          <w:type w:val="bbPlcHdr"/>
        </w:types>
        <w:behaviors>
          <w:behavior w:val="content"/>
        </w:behaviors>
        <w:guid w:val="{33A7C5F1-DE74-422A-B2E8-863CE2D9DCB8}"/>
      </w:docPartPr>
      <w:docPartBody>
        <w:p w:rsidR="00000000" w:rsidRDefault="00D97B7B" w:rsidP="00D97B7B">
          <w:pPr>
            <w:pStyle w:val="6BBD8BCE15E242178B45DC8635DF5698"/>
          </w:pPr>
          <w:r w:rsidRPr="0074501E">
            <w:t>Appellate courts</w:t>
          </w:r>
        </w:p>
      </w:docPartBody>
    </w:docPart>
    <w:docPart>
      <w:docPartPr>
        <w:name w:val="5E967D6088B546F39F695CDD18024472"/>
        <w:category>
          <w:name w:val="General"/>
          <w:gallery w:val="placeholder"/>
        </w:category>
        <w:types>
          <w:type w:val="bbPlcHdr"/>
        </w:types>
        <w:behaviors>
          <w:behavior w:val="content"/>
        </w:behaviors>
        <w:guid w:val="{BDB9DD1F-914C-4220-9BBD-72CBD8492D4F}"/>
      </w:docPartPr>
      <w:docPartBody>
        <w:p w:rsidR="00000000" w:rsidRDefault="00D97B7B" w:rsidP="00D97B7B">
          <w:pPr>
            <w:pStyle w:val="5E967D6088B546F39F695CDD18024472"/>
          </w:pPr>
          <w:r w:rsidRPr="0074501E">
            <w:t>Appellate courts</w:t>
          </w:r>
        </w:p>
      </w:docPartBody>
    </w:docPart>
    <w:docPart>
      <w:docPartPr>
        <w:name w:val="B29DF9922E8E4E47A29D89EB1B3F9B75"/>
        <w:category>
          <w:name w:val="General"/>
          <w:gallery w:val="placeholder"/>
        </w:category>
        <w:types>
          <w:type w:val="bbPlcHdr"/>
        </w:types>
        <w:behaviors>
          <w:behavior w:val="content"/>
        </w:behaviors>
        <w:guid w:val="{CF9A778A-BD1B-4FEB-B337-357B4E641BC9}"/>
      </w:docPartPr>
      <w:docPartBody>
        <w:p w:rsidR="00000000" w:rsidRDefault="00D97B7B" w:rsidP="00D97B7B">
          <w:pPr>
            <w:pStyle w:val="B29DF9922E8E4E47A29D89EB1B3F9B75"/>
          </w:pPr>
          <w:r w:rsidRPr="0074501E">
            <w:t>Appellate courts</w:t>
          </w:r>
        </w:p>
      </w:docPartBody>
    </w:docPart>
    <w:docPart>
      <w:docPartPr>
        <w:name w:val="C718FE91F409481D90C5662CE537A35D"/>
        <w:category>
          <w:name w:val="General"/>
          <w:gallery w:val="placeholder"/>
        </w:category>
        <w:types>
          <w:type w:val="bbPlcHdr"/>
        </w:types>
        <w:behaviors>
          <w:behavior w:val="content"/>
        </w:behaviors>
        <w:guid w:val="{2D03463C-79E1-4D89-8DED-06750B917F6C}"/>
      </w:docPartPr>
      <w:docPartBody>
        <w:p w:rsidR="00000000" w:rsidRDefault="00D97B7B" w:rsidP="00D97B7B">
          <w:pPr>
            <w:pStyle w:val="C718FE91F409481D90C5662CE537A35D"/>
          </w:pPr>
          <w:r w:rsidRPr="0074501E">
            <w:t>Appellate courts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331178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7B"/>
    <w:rsid w:val="00D97B7B"/>
    <w:rsid w:val="00FC1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44546A" w:themeColor="text2"/>
      <w:spacing w:val="30"/>
      <w:kern w:val="28"/>
      <w:sz w:val="110"/>
      <w:szCs w:val="60"/>
      <w:lang w:eastAsia="ja-JP"/>
      <w14:ligatures w14:val="none"/>
    </w:rPr>
  </w:style>
  <w:style w:type="paragraph" w:customStyle="1" w:styleId="A72A120ED4ED4B1F9FFB7EB10AA543DA">
    <w:name w:val="A72A120ED4ED4B1F9FFB7EB10AA543DA"/>
  </w:style>
  <w:style w:type="paragraph" w:customStyle="1" w:styleId="5BA6214C74C04C46B770C858560D2037">
    <w:name w:val="5BA6214C74C04C46B770C858560D2037"/>
  </w:style>
  <w:style w:type="paragraph" w:customStyle="1" w:styleId="B39414765E1E4D4F83B8AE106E32F5DD">
    <w:name w:val="B39414765E1E4D4F83B8AE106E32F5DD"/>
  </w:style>
  <w:style w:type="paragraph" w:customStyle="1" w:styleId="BC61AFCB67FE48A88BA874569C13F09E">
    <w:name w:val="BC61AFCB67FE48A88BA874569C13F09E"/>
  </w:style>
  <w:style w:type="paragraph" w:customStyle="1" w:styleId="0C9DEBF658CC46D29CFEC2CFBCF8FFAD">
    <w:name w:val="0C9DEBF658CC46D29CFEC2CFBCF8FFAD"/>
  </w:style>
  <w:style w:type="paragraph" w:customStyle="1" w:styleId="2D68BAC973F049D8A50BA2C524B05425">
    <w:name w:val="2D68BAC973F049D8A50BA2C524B05425"/>
  </w:style>
  <w:style w:type="paragraph" w:customStyle="1" w:styleId="EA749139BFEB4088BB47006288AA5D3B">
    <w:name w:val="EA749139BFEB4088BB47006288AA5D3B"/>
  </w:style>
  <w:style w:type="paragraph" w:styleId="ListBullet">
    <w:name w:val="List Bullet"/>
    <w:basedOn w:val="Normal"/>
    <w:uiPriority w:val="7"/>
    <w:pPr>
      <w:numPr>
        <w:numId w:val="1"/>
      </w:numPr>
      <w:spacing w:before="120" w:after="200" w:line="264" w:lineRule="auto"/>
    </w:pPr>
    <w:rPr>
      <w:color w:val="767171" w:themeColor="background2" w:themeShade="80"/>
      <w:kern w:val="0"/>
      <w:lang w:eastAsia="ja-JP"/>
      <w14:ligatures w14:val="none"/>
    </w:rPr>
  </w:style>
  <w:style w:type="paragraph" w:customStyle="1" w:styleId="174D53FAB6C14ABD9E9913AA4071DFF1">
    <w:name w:val="174D53FAB6C14ABD9E9913AA4071DFF1"/>
  </w:style>
  <w:style w:type="paragraph" w:customStyle="1" w:styleId="256A5122B5F24F348FCB41D3E3BC79E4">
    <w:name w:val="256A5122B5F24F348FCB41D3E3BC79E4"/>
  </w:style>
  <w:style w:type="paragraph" w:customStyle="1" w:styleId="490A650DC94840938653F3B35BD94CBC">
    <w:name w:val="490A650DC94840938653F3B35BD94CBC"/>
  </w:style>
  <w:style w:type="paragraph" w:customStyle="1" w:styleId="84D60C3FD2614E619634DFA6B1DC8C8B">
    <w:name w:val="84D60C3FD2614E619634DFA6B1DC8C8B"/>
    <w:rsid w:val="00D97B7B"/>
  </w:style>
  <w:style w:type="paragraph" w:customStyle="1" w:styleId="D32A0D084D464C45847336DBD949F82C">
    <w:name w:val="D32A0D084D464C45847336DBD949F82C"/>
    <w:rsid w:val="00D97B7B"/>
  </w:style>
  <w:style w:type="paragraph" w:customStyle="1" w:styleId="F71F3AC6122C4F03B90E1CAC6A297263">
    <w:name w:val="F71F3AC6122C4F03B90E1CAC6A297263"/>
    <w:rsid w:val="00D97B7B"/>
  </w:style>
  <w:style w:type="paragraph" w:customStyle="1" w:styleId="EA6188796F6446C68553EF9D1C810A47">
    <w:name w:val="EA6188796F6446C68553EF9D1C810A47"/>
    <w:rsid w:val="00D97B7B"/>
  </w:style>
  <w:style w:type="paragraph" w:customStyle="1" w:styleId="E02436F943114A549F4A4AE556941972">
    <w:name w:val="E02436F943114A549F4A4AE556941972"/>
    <w:rsid w:val="00D97B7B"/>
  </w:style>
  <w:style w:type="paragraph" w:customStyle="1" w:styleId="A0AA47DE2FAA4CB2BA65F05D7F672AA5">
    <w:name w:val="A0AA47DE2FAA4CB2BA65F05D7F672AA5"/>
    <w:rsid w:val="00D97B7B"/>
  </w:style>
  <w:style w:type="paragraph" w:customStyle="1" w:styleId="B01E82CDD3894F1A80A79A083D81FF27">
    <w:name w:val="B01E82CDD3894F1A80A79A083D81FF27"/>
    <w:rsid w:val="00D97B7B"/>
  </w:style>
  <w:style w:type="paragraph" w:customStyle="1" w:styleId="6BBD8BCE15E242178B45DC8635DF5698">
    <w:name w:val="6BBD8BCE15E242178B45DC8635DF5698"/>
    <w:rsid w:val="00D97B7B"/>
  </w:style>
  <w:style w:type="paragraph" w:customStyle="1" w:styleId="5E967D6088B546F39F695CDD18024472">
    <w:name w:val="5E967D6088B546F39F695CDD18024472"/>
    <w:rsid w:val="00D97B7B"/>
  </w:style>
  <w:style w:type="paragraph" w:customStyle="1" w:styleId="B29DF9922E8E4E47A29D89EB1B3F9B75">
    <w:name w:val="B29DF9922E8E4E47A29D89EB1B3F9B75"/>
    <w:rsid w:val="00D97B7B"/>
  </w:style>
  <w:style w:type="paragraph" w:customStyle="1" w:styleId="EE4FA3CE306D4B989E752B0EF7DE4B4F">
    <w:name w:val="EE4FA3CE306D4B989E752B0EF7DE4B4F"/>
    <w:rsid w:val="00D97B7B"/>
  </w:style>
  <w:style w:type="paragraph" w:customStyle="1" w:styleId="C718FE91F409481D90C5662CE537A35D">
    <w:name w:val="C718FE91F409481D90C5662CE537A35D"/>
    <w:rsid w:val="00D97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3.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4.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{F3877CD7-6DAA-4D4C-B7ED-811FCB472711}tf16392938_win32</Template>
  <TotalTime>0</TotalTime>
  <Pages>6</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2023-12-09T06:02:00Z</dcterms:created>
  <dcterms:modified xsi:type="dcterms:W3CDTF">2023-12-09T07:55:00Z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